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5"/>
        <w:gridCol w:w="8095"/>
      </w:tblGrid>
      <w:tr w:rsidR="00D177FB" w:rsidRPr="002A4ED5" w14:paraId="16045A14" w14:textId="77777777" w:rsidTr="008F779A">
        <w:trPr>
          <w:trHeight w:val="468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30A0"/>
            <w:vAlign w:val="bottom"/>
          </w:tcPr>
          <w:p w14:paraId="09582807" w14:textId="2951B1ED" w:rsidR="00D177FB" w:rsidRPr="008F779A" w:rsidRDefault="00A439A4" w:rsidP="00D177FB">
            <w:pPr>
              <w:jc w:val="center"/>
              <w:rPr>
                <w:b/>
                <w:bCs/>
                <w:color w:val="FFFFFF" w:themeColor="background1"/>
              </w:rPr>
            </w:pPr>
            <w:r w:rsidRPr="008F779A">
              <w:rPr>
                <w:b/>
                <w:bCs/>
                <w:color w:val="FFFFFF" w:themeColor="background1"/>
                <w:sz w:val="32"/>
                <w:szCs w:val="36"/>
              </w:rPr>
              <w:t>OFFICE OF STUDENT LIFE AND LEADERSHIP</w:t>
            </w:r>
          </w:p>
        </w:tc>
      </w:tr>
      <w:tr w:rsidR="002A4ED5" w:rsidRPr="002A4ED5" w14:paraId="6C2C4926" w14:textId="77777777" w:rsidTr="00D177FB">
        <w:trPr>
          <w:trHeight w:val="468"/>
        </w:trPr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F85D7A" w14:textId="77777777" w:rsidR="002A4ED5" w:rsidRPr="006F4C22" w:rsidRDefault="00F80412" w:rsidP="00620A8D">
            <w:pPr>
              <w:spacing w:before="0"/>
              <w:rPr>
                <w:b/>
              </w:rPr>
            </w:pPr>
            <w:r w:rsidRPr="006F4C22">
              <w:rPr>
                <w:b/>
              </w:rPr>
              <w:t>Club</w:t>
            </w:r>
            <w:r w:rsidR="00C123D3" w:rsidRPr="006F4C22">
              <w:rPr>
                <w:b/>
              </w:rPr>
              <w:t>/Organization</w:t>
            </w:r>
            <w:r w:rsidRPr="006F4C22">
              <w:rPr>
                <w:b/>
              </w:rPr>
              <w:t xml:space="preserve"> Name</w:t>
            </w:r>
          </w:p>
        </w:tc>
        <w:tc>
          <w:tcPr>
            <w:tcW w:w="3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26F25A" w14:textId="77777777" w:rsidR="002A4ED5" w:rsidRPr="002A4ED5" w:rsidRDefault="002A4ED5" w:rsidP="002A4ED5"/>
        </w:tc>
      </w:tr>
      <w:tr w:rsidR="002A4ED5" w:rsidRPr="002A4ED5" w14:paraId="1DAB6D8B" w14:textId="77777777" w:rsidTr="00D177FB"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C7DDA8" w14:textId="77777777" w:rsidR="000E4F6E" w:rsidRDefault="000E4F6E" w:rsidP="00034CF1">
            <w:pPr>
              <w:spacing w:before="0"/>
              <w:rPr>
                <w:b/>
              </w:rPr>
            </w:pPr>
          </w:p>
          <w:p w14:paraId="20B5C9FB" w14:textId="15E81705" w:rsidR="002A4ED5" w:rsidRDefault="00F80412" w:rsidP="00034CF1">
            <w:pPr>
              <w:spacing w:before="0"/>
              <w:rPr>
                <w:b/>
              </w:rPr>
            </w:pPr>
            <w:r w:rsidRPr="006F4C22">
              <w:rPr>
                <w:b/>
              </w:rPr>
              <w:t>Purpose</w:t>
            </w:r>
          </w:p>
          <w:p w14:paraId="79FF2A91" w14:textId="79127859" w:rsidR="000E4F6E" w:rsidRPr="006F4C22" w:rsidRDefault="000E4F6E" w:rsidP="00034CF1">
            <w:pPr>
              <w:spacing w:before="0"/>
              <w:rPr>
                <w:b/>
              </w:rPr>
            </w:pPr>
          </w:p>
        </w:tc>
        <w:tc>
          <w:tcPr>
            <w:tcW w:w="3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ABD195" w14:textId="77777777" w:rsidR="00034CF1" w:rsidRDefault="00034CF1" w:rsidP="002A4ED5"/>
          <w:p w14:paraId="4D10EEF1" w14:textId="05A3DEED" w:rsidR="000E4F6E" w:rsidRPr="002A4ED5" w:rsidRDefault="000E4F6E" w:rsidP="002A4ED5"/>
        </w:tc>
      </w:tr>
      <w:tr w:rsidR="002A4ED5" w:rsidRPr="002A4ED5" w14:paraId="38011EF6" w14:textId="77777777" w:rsidTr="00D177FB">
        <w:trPr>
          <w:trHeight w:val="413"/>
        </w:trPr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9626BE" w14:textId="37ECEE65" w:rsidR="002A4ED5" w:rsidRPr="006F4C22" w:rsidRDefault="00C123D3" w:rsidP="00C123D3">
            <w:pPr>
              <w:spacing w:before="0"/>
              <w:rPr>
                <w:b/>
              </w:rPr>
            </w:pPr>
            <w:r w:rsidRPr="006F4C22">
              <w:rPr>
                <w:b/>
              </w:rPr>
              <w:t>Membership</w:t>
            </w:r>
            <w:r w:rsidR="008F779A" w:rsidRPr="006F4C22">
              <w:rPr>
                <w:b/>
              </w:rPr>
              <w:t xml:space="preserve"> Qualifications</w:t>
            </w:r>
          </w:p>
        </w:tc>
        <w:tc>
          <w:tcPr>
            <w:tcW w:w="3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59182C" w14:textId="77777777" w:rsidR="00034CF1" w:rsidRPr="002A4ED5" w:rsidRDefault="00034CF1" w:rsidP="002A4ED5"/>
        </w:tc>
      </w:tr>
      <w:tr w:rsidR="00C123D3" w:rsidRPr="002A4ED5" w14:paraId="558F7752" w14:textId="77777777" w:rsidTr="00D177FB">
        <w:trPr>
          <w:trHeight w:val="467"/>
        </w:trPr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0D8814" w14:textId="47571BBD" w:rsidR="00C123D3" w:rsidRPr="006F4C22" w:rsidRDefault="00C123D3" w:rsidP="00C123D3">
            <w:pPr>
              <w:spacing w:before="0"/>
              <w:rPr>
                <w:b/>
              </w:rPr>
            </w:pPr>
            <w:r w:rsidRPr="006F4C22">
              <w:rPr>
                <w:b/>
              </w:rPr>
              <w:t>Dues</w:t>
            </w:r>
            <w:r w:rsidR="00C10D4B" w:rsidRPr="006F4C22">
              <w:rPr>
                <w:b/>
              </w:rPr>
              <w:t>/Fees</w:t>
            </w:r>
            <w:r w:rsidRPr="006F4C22">
              <w:rPr>
                <w:b/>
              </w:rPr>
              <w:t xml:space="preserve"> </w:t>
            </w:r>
            <w:r w:rsidRPr="00DF4545">
              <w:rPr>
                <w:sz w:val="18"/>
                <w:szCs w:val="18"/>
              </w:rPr>
              <w:t>(if Applicable)</w:t>
            </w:r>
            <w:r w:rsidRPr="006F4C22">
              <w:rPr>
                <w:b/>
              </w:rPr>
              <w:t xml:space="preserve"> </w:t>
            </w:r>
          </w:p>
        </w:tc>
        <w:tc>
          <w:tcPr>
            <w:tcW w:w="3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2A3066" w14:textId="77777777" w:rsidR="00C123D3" w:rsidRDefault="00C123D3" w:rsidP="002A4ED5"/>
        </w:tc>
      </w:tr>
      <w:tr w:rsidR="002A4ED5" w:rsidRPr="002A4ED5" w14:paraId="7E92A6BB" w14:textId="77777777" w:rsidTr="00D177FB"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E15C74" w14:textId="77777777" w:rsidR="00C123D3" w:rsidRPr="006F4C22" w:rsidRDefault="00F80412" w:rsidP="00034CF1">
            <w:pPr>
              <w:spacing w:before="0"/>
              <w:rPr>
                <w:b/>
              </w:rPr>
            </w:pPr>
            <w:r w:rsidRPr="006F4C22">
              <w:rPr>
                <w:b/>
              </w:rPr>
              <w:t>Meetings</w:t>
            </w:r>
            <w:r w:rsidR="00C123D3" w:rsidRPr="006F4C22">
              <w:rPr>
                <w:b/>
              </w:rPr>
              <w:t xml:space="preserve"> </w:t>
            </w:r>
          </w:p>
          <w:p w14:paraId="0FA4BBEA" w14:textId="4C1EB2A0" w:rsidR="002A4ED5" w:rsidRPr="006F4C22" w:rsidRDefault="00C123D3" w:rsidP="00034CF1">
            <w:pPr>
              <w:spacing w:before="0"/>
              <w:rPr>
                <w:b/>
                <w:sz w:val="18"/>
                <w:szCs w:val="18"/>
              </w:rPr>
            </w:pPr>
            <w:r w:rsidRPr="006F4C22">
              <w:rPr>
                <w:b/>
                <w:sz w:val="18"/>
                <w:szCs w:val="18"/>
              </w:rPr>
              <w:t>(Day, Time</w:t>
            </w:r>
            <w:r w:rsidR="00DF4545">
              <w:rPr>
                <w:b/>
                <w:sz w:val="18"/>
                <w:szCs w:val="18"/>
              </w:rPr>
              <w:t xml:space="preserve"> &amp;</w:t>
            </w:r>
            <w:r w:rsidRPr="006F4C22">
              <w:rPr>
                <w:b/>
                <w:sz w:val="18"/>
                <w:szCs w:val="18"/>
              </w:rPr>
              <w:t xml:space="preserve"> Location)</w:t>
            </w:r>
          </w:p>
        </w:tc>
        <w:tc>
          <w:tcPr>
            <w:tcW w:w="3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C9B788" w14:textId="77777777" w:rsidR="00034CF1" w:rsidRPr="002A4ED5" w:rsidRDefault="00034CF1" w:rsidP="002A4ED5"/>
        </w:tc>
      </w:tr>
      <w:tr w:rsidR="0087492D" w:rsidRPr="002A4ED5" w14:paraId="6CA708BA" w14:textId="77777777" w:rsidTr="00D177FB"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135B54" w14:textId="77777777" w:rsidR="0087492D" w:rsidRPr="006F4C22" w:rsidRDefault="0087492D" w:rsidP="0087492D">
            <w:pPr>
              <w:spacing w:before="0"/>
              <w:rPr>
                <w:b/>
              </w:rPr>
            </w:pPr>
            <w:r w:rsidRPr="006F4C22">
              <w:rPr>
                <w:b/>
              </w:rPr>
              <w:t>Campus Location</w:t>
            </w:r>
          </w:p>
        </w:tc>
        <w:tc>
          <w:tcPr>
            <w:tcW w:w="3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A3880D" w14:textId="77777777" w:rsidR="0087492D" w:rsidRDefault="0087492D" w:rsidP="000E12C2">
            <w:r>
              <w:t xml:space="preserve">  </w:t>
            </w:r>
            <w:sdt>
              <w:sdtPr>
                <w:id w:val="-15094426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E12C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 </w:t>
            </w:r>
            <w:r w:rsidRPr="006F4C22">
              <w:rPr>
                <w:b/>
              </w:rPr>
              <w:t>Hampton</w:t>
            </w:r>
            <w:r>
              <w:t xml:space="preserve">     </w:t>
            </w:r>
            <w:r w:rsidR="000E12C2">
              <w:t xml:space="preserve">   </w:t>
            </w:r>
            <w:r>
              <w:t xml:space="preserve">   </w:t>
            </w:r>
            <w:r w:rsidR="000E12C2">
              <w:t xml:space="preserve">  </w:t>
            </w:r>
            <w:r>
              <w:t xml:space="preserve">  </w:t>
            </w:r>
            <w:sdt>
              <w:sdtPr>
                <w:id w:val="12217827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E12C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 </w:t>
            </w:r>
            <w:r w:rsidRPr="006F4C22">
              <w:rPr>
                <w:b/>
              </w:rPr>
              <w:t xml:space="preserve">Historic Triangle                 </w:t>
            </w:r>
            <w:sdt>
              <w:sdtPr>
                <w:id w:val="7241108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E12C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 </w:t>
            </w:r>
            <w:r w:rsidRPr="006F4C22">
              <w:rPr>
                <w:b/>
              </w:rPr>
              <w:t>Both</w:t>
            </w:r>
          </w:p>
        </w:tc>
      </w:tr>
      <w:tr w:rsidR="00D73E46" w:rsidRPr="002A4ED5" w14:paraId="1F7327FA" w14:textId="77777777" w:rsidTr="00D177FB">
        <w:trPr>
          <w:trHeight w:val="53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06B5A3" w14:textId="2775E738" w:rsidR="00D73E46" w:rsidRPr="002A4ED5" w:rsidRDefault="00D73E46" w:rsidP="00160097">
            <w:r w:rsidRPr="00DF4545">
              <w:rPr>
                <w:b/>
              </w:rPr>
              <w:t>Designation</w:t>
            </w:r>
            <w:r w:rsidR="00620A8D" w:rsidRPr="00DF4545">
              <w:rPr>
                <w:b/>
              </w:rPr>
              <w:t>:</w:t>
            </w:r>
            <w:r w:rsidR="00620A8D">
              <w:t xml:space="preserve"> </w:t>
            </w:r>
            <w:r w:rsidR="00A75496">
              <w:t xml:space="preserve">  </w:t>
            </w:r>
            <w:sdt>
              <w:sdtPr>
                <w:id w:val="18444323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E12C2" w:rsidRPr="00DF4545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A75496" w:rsidRPr="000E4F6E">
              <w:rPr>
                <w:b/>
              </w:rPr>
              <w:t xml:space="preserve"> </w:t>
            </w:r>
            <w:r w:rsidRPr="000E4F6E">
              <w:rPr>
                <w:b/>
              </w:rPr>
              <w:t xml:space="preserve"> </w:t>
            </w:r>
            <w:r w:rsidR="00620A8D" w:rsidRPr="000E4F6E">
              <w:rPr>
                <w:b/>
              </w:rPr>
              <w:t>Club</w:t>
            </w:r>
            <w:r w:rsidR="00F53AEC">
              <w:t xml:space="preserve"> – Student </w:t>
            </w:r>
            <w:r w:rsidR="00E7559A">
              <w:t>I</w:t>
            </w:r>
            <w:r w:rsidR="00F53AEC">
              <w:t xml:space="preserve">nterest </w:t>
            </w:r>
            <w:r w:rsidR="00E7559A">
              <w:t>G</w:t>
            </w:r>
            <w:r w:rsidR="00F53AEC">
              <w:t>roup</w:t>
            </w:r>
            <w:r w:rsidR="00620A8D">
              <w:t xml:space="preserve"> </w:t>
            </w:r>
            <w:r w:rsidR="00C11E1F" w:rsidRPr="00DF4545">
              <w:t xml:space="preserve">(Attach a </w:t>
            </w:r>
            <w:r w:rsidR="009C4908" w:rsidRPr="00DF4545">
              <w:t>c</w:t>
            </w:r>
            <w:r w:rsidR="00C11E1F" w:rsidRPr="00DF4545">
              <w:t xml:space="preserve">opy of </w:t>
            </w:r>
            <w:r w:rsidR="00E7559A" w:rsidRPr="00DF4545">
              <w:t>the club</w:t>
            </w:r>
            <w:r w:rsidR="00DF4545">
              <w:t>’s</w:t>
            </w:r>
            <w:r w:rsidR="00C11E1F" w:rsidRPr="00DF4545">
              <w:t xml:space="preserve"> </w:t>
            </w:r>
            <w:r w:rsidR="00DF4545" w:rsidRPr="00DF4545">
              <w:t>c</w:t>
            </w:r>
            <w:r w:rsidR="00C11E1F" w:rsidRPr="00DF4545">
              <w:t>onstitution</w:t>
            </w:r>
            <w:r w:rsidR="00EC0CAF">
              <w:t>.</w:t>
            </w:r>
            <w:r w:rsidR="00C11E1F" w:rsidRPr="00DF4545">
              <w:t xml:space="preserve">) </w:t>
            </w:r>
            <w:r w:rsidR="00620A8D">
              <w:t xml:space="preserve">   </w:t>
            </w:r>
          </w:p>
        </w:tc>
      </w:tr>
      <w:tr w:rsidR="00C11E1F" w:rsidRPr="002A4ED5" w14:paraId="75E1E751" w14:textId="77777777" w:rsidTr="007646DC">
        <w:trPr>
          <w:trHeight w:val="1385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D7C11F" w14:textId="7CF63D10" w:rsidR="00160097" w:rsidRDefault="007646DC" w:rsidP="00160097">
            <w:r>
              <w:t xml:space="preserve">                      </w:t>
            </w:r>
            <w:r w:rsidR="00160097">
              <w:t xml:space="preserve"> </w:t>
            </w:r>
            <w:r>
              <w:t xml:space="preserve">  </w:t>
            </w:r>
            <w:r w:rsidR="00A75496">
              <w:t xml:space="preserve"> </w:t>
            </w:r>
            <w:sdt>
              <w:sdtPr>
                <w:id w:val="-18722870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009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75496">
              <w:t xml:space="preserve"> </w:t>
            </w:r>
            <w:r w:rsidR="000E12C2">
              <w:t xml:space="preserve"> </w:t>
            </w:r>
            <w:r w:rsidR="00C11E1F" w:rsidRPr="000E4F6E">
              <w:rPr>
                <w:b/>
              </w:rPr>
              <w:t>Organization</w:t>
            </w:r>
            <w:r w:rsidR="00C11E1F">
              <w:t xml:space="preserve"> </w:t>
            </w:r>
            <w:r w:rsidR="00160097">
              <w:t xml:space="preserve">- </w:t>
            </w:r>
            <w:r w:rsidR="00F53AEC" w:rsidRPr="00F53AEC">
              <w:t>A</w:t>
            </w:r>
            <w:r w:rsidR="00C11E1F" w:rsidRPr="00F53AEC">
              <w:t>ffiliated w</w:t>
            </w:r>
            <w:r w:rsidR="00505324" w:rsidRPr="00F53AEC">
              <w:t>ith a state or national o</w:t>
            </w:r>
            <w:r w:rsidR="00C11E1F" w:rsidRPr="00F53AEC">
              <w:t>rganization</w:t>
            </w:r>
            <w:r w:rsidR="00505324" w:rsidRPr="00F53AEC">
              <w:t>.</w:t>
            </w:r>
            <w:r w:rsidR="002B4BD5">
              <w:t xml:space="preserve"> </w:t>
            </w:r>
          </w:p>
          <w:p w14:paraId="1934A040" w14:textId="5A0B1F22" w:rsidR="007646DC" w:rsidRDefault="00160097" w:rsidP="00160097">
            <w:pPr>
              <w:rPr>
                <w:b/>
                <w:szCs w:val="24"/>
              </w:rPr>
            </w:pPr>
            <w:r>
              <w:rPr>
                <w:sz w:val="18"/>
                <w:szCs w:val="18"/>
              </w:rPr>
              <w:t xml:space="preserve">                                 </w:t>
            </w:r>
            <w:r w:rsidR="002B4BD5" w:rsidRPr="00C17832">
              <w:rPr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>Submit</w:t>
            </w:r>
            <w:r w:rsidR="002B4BD5" w:rsidRPr="00C17832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the constitution</w:t>
            </w:r>
            <w:r w:rsidR="002B4BD5" w:rsidRPr="00C17832">
              <w:rPr>
                <w:sz w:val="18"/>
                <w:szCs w:val="18"/>
              </w:rPr>
              <w:t xml:space="preserve"> of the </w:t>
            </w:r>
            <w:r w:rsidR="00E7559A">
              <w:rPr>
                <w:sz w:val="18"/>
                <w:szCs w:val="18"/>
              </w:rPr>
              <w:t xml:space="preserve">national </w:t>
            </w:r>
            <w:r w:rsidR="00F53AEC">
              <w:rPr>
                <w:sz w:val="18"/>
                <w:szCs w:val="18"/>
              </w:rPr>
              <w:t>organization</w:t>
            </w:r>
            <w:r w:rsidR="002B4BD5" w:rsidRPr="00C17832">
              <w:rPr>
                <w:sz w:val="18"/>
                <w:szCs w:val="18"/>
              </w:rPr>
              <w:t xml:space="preserve"> and </w:t>
            </w:r>
            <w:r w:rsidR="00E7559A">
              <w:rPr>
                <w:sz w:val="18"/>
                <w:szCs w:val="18"/>
              </w:rPr>
              <w:t>the by-laws for your</w:t>
            </w:r>
            <w:r w:rsidR="003C1C26">
              <w:rPr>
                <w:sz w:val="18"/>
                <w:szCs w:val="18"/>
              </w:rPr>
              <w:t xml:space="preserve"> Virginia Peninsula Community College</w:t>
            </w:r>
            <w:r w:rsidR="002B4BD5" w:rsidRPr="00C17832">
              <w:rPr>
                <w:sz w:val="18"/>
                <w:szCs w:val="18"/>
              </w:rPr>
              <w:t xml:space="preserve"> Chapter)</w:t>
            </w:r>
            <w:r w:rsidR="000E4F6E">
              <w:rPr>
                <w:szCs w:val="24"/>
              </w:rPr>
              <w:t xml:space="preserve">                              </w:t>
            </w:r>
            <w:r w:rsidR="000E4F6E" w:rsidRPr="000E4F6E">
              <w:rPr>
                <w:b/>
                <w:szCs w:val="24"/>
              </w:rPr>
              <w:t xml:space="preserve"> </w:t>
            </w:r>
          </w:p>
          <w:p w14:paraId="1A3ECA41" w14:textId="3D75FE46" w:rsidR="00C17832" w:rsidRPr="007646DC" w:rsidRDefault="007646DC" w:rsidP="00160097">
            <w:pPr>
              <w:rPr>
                <w:sz w:val="18"/>
                <w:szCs w:val="18"/>
              </w:rPr>
            </w:pPr>
            <w:r>
              <w:rPr>
                <w:b/>
                <w:szCs w:val="24"/>
              </w:rPr>
              <w:t xml:space="preserve"> </w:t>
            </w:r>
            <w:r w:rsidR="00C17832" w:rsidRPr="000E4F6E">
              <w:rPr>
                <w:b/>
                <w:szCs w:val="24"/>
              </w:rPr>
              <w:t xml:space="preserve">Name of </w:t>
            </w:r>
            <w:r w:rsidR="00E7559A" w:rsidRPr="000E4F6E">
              <w:rPr>
                <w:b/>
                <w:szCs w:val="24"/>
              </w:rPr>
              <w:t xml:space="preserve">the Affiliated </w:t>
            </w:r>
            <w:r w:rsidR="00C17832" w:rsidRPr="000E4F6E">
              <w:rPr>
                <w:b/>
                <w:szCs w:val="24"/>
              </w:rPr>
              <w:t>National</w:t>
            </w:r>
            <w:r w:rsidR="000E4F6E" w:rsidRPr="000E4F6E">
              <w:rPr>
                <w:b/>
                <w:szCs w:val="24"/>
              </w:rPr>
              <w:t xml:space="preserve"> </w:t>
            </w:r>
            <w:r w:rsidR="00DF4545" w:rsidRPr="000E4F6E">
              <w:rPr>
                <w:b/>
                <w:szCs w:val="24"/>
              </w:rPr>
              <w:t>O</w:t>
            </w:r>
            <w:r w:rsidR="00C17832" w:rsidRPr="000E4F6E">
              <w:rPr>
                <w:b/>
                <w:szCs w:val="24"/>
              </w:rPr>
              <w:t>rganization:</w:t>
            </w:r>
            <w:r w:rsidR="000E4F6E" w:rsidRPr="000E4F6E">
              <w:rPr>
                <w:b/>
                <w:szCs w:val="24"/>
              </w:rPr>
              <w:t xml:space="preserve"> </w:t>
            </w:r>
            <w:r w:rsidR="00C17832" w:rsidRPr="00C17832">
              <w:rPr>
                <w:szCs w:val="24"/>
              </w:rPr>
              <w:t>__________</w:t>
            </w:r>
            <w:r w:rsidR="00E7559A">
              <w:rPr>
                <w:szCs w:val="24"/>
              </w:rPr>
              <w:t>_______________________</w:t>
            </w:r>
            <w:r w:rsidR="00C17832" w:rsidRPr="00C17832">
              <w:rPr>
                <w:szCs w:val="24"/>
              </w:rPr>
              <w:t>___</w:t>
            </w:r>
            <w:r w:rsidR="00C17832">
              <w:rPr>
                <w:szCs w:val="24"/>
              </w:rPr>
              <w:t>________________________________________</w:t>
            </w:r>
          </w:p>
        </w:tc>
      </w:tr>
    </w:tbl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450"/>
        <w:gridCol w:w="1967"/>
        <w:gridCol w:w="2142"/>
        <w:gridCol w:w="1127"/>
        <w:gridCol w:w="4108"/>
      </w:tblGrid>
      <w:tr w:rsidR="002229AD" w:rsidRPr="00034CF1" w14:paraId="2BEE1457" w14:textId="77777777" w:rsidTr="007F6837">
        <w:trPr>
          <w:trHeight w:val="672"/>
        </w:trPr>
        <w:tc>
          <w:tcPr>
            <w:tcW w:w="672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00603F"/>
          </w:tcPr>
          <w:p w14:paraId="1AF1E9E0" w14:textId="77777777" w:rsidR="002229AD" w:rsidRPr="00034CF1" w:rsidRDefault="002229AD" w:rsidP="00A66779">
            <w:pPr>
              <w:spacing w:before="0" w:line="216" w:lineRule="auto"/>
              <w:contextualSpacing/>
              <w:jc w:val="center"/>
              <w:rPr>
                <w:b/>
                <w:color w:val="FFFFFF" w:themeColor="background1"/>
                <w:sz w:val="28"/>
              </w:rPr>
            </w:pPr>
            <w:r>
              <w:rPr>
                <w:b/>
                <w:color w:val="FFFFFF" w:themeColor="background1"/>
                <w:sz w:val="28"/>
              </w:rPr>
              <w:t>Officers</w:t>
            </w:r>
          </w:p>
        </w:tc>
        <w:tc>
          <w:tcPr>
            <w:tcW w:w="911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00603F"/>
          </w:tcPr>
          <w:p w14:paraId="4DA5EAF9" w14:textId="43A81183" w:rsidR="002229AD" w:rsidRPr="00034CF1" w:rsidRDefault="007F6837" w:rsidP="00A66779">
            <w:pPr>
              <w:spacing w:before="0" w:line="216" w:lineRule="auto"/>
              <w:contextualSpacing/>
              <w:jc w:val="center"/>
              <w:rPr>
                <w:b/>
                <w:color w:val="FFFFFF" w:themeColor="background1"/>
                <w:sz w:val="28"/>
              </w:rPr>
            </w:pPr>
            <w:r>
              <w:rPr>
                <w:b/>
                <w:color w:val="FFFFFF" w:themeColor="background1"/>
                <w:sz w:val="28"/>
              </w:rPr>
              <w:t xml:space="preserve">First </w:t>
            </w:r>
            <w:r w:rsidR="002229AD">
              <w:rPr>
                <w:b/>
                <w:color w:val="FFFFFF" w:themeColor="background1"/>
                <w:sz w:val="28"/>
              </w:rPr>
              <w:t>Name</w:t>
            </w:r>
          </w:p>
        </w:tc>
        <w:tc>
          <w:tcPr>
            <w:tcW w:w="992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00603F"/>
          </w:tcPr>
          <w:p w14:paraId="2AF6D251" w14:textId="5E82E488" w:rsidR="002229AD" w:rsidRDefault="007F6837" w:rsidP="007646DC">
            <w:pPr>
              <w:spacing w:before="0" w:line="216" w:lineRule="auto"/>
              <w:contextualSpacing/>
              <w:jc w:val="center"/>
              <w:rPr>
                <w:b/>
                <w:color w:val="FFFFFF" w:themeColor="background1"/>
                <w:sz w:val="28"/>
              </w:rPr>
            </w:pPr>
            <w:r>
              <w:rPr>
                <w:b/>
                <w:color w:val="FFFFFF" w:themeColor="background1"/>
                <w:sz w:val="28"/>
              </w:rPr>
              <w:t>Last Name</w:t>
            </w:r>
          </w:p>
        </w:tc>
        <w:tc>
          <w:tcPr>
            <w:tcW w:w="522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00603F"/>
          </w:tcPr>
          <w:p w14:paraId="7C854F65" w14:textId="1DE31058" w:rsidR="002229AD" w:rsidRPr="009276C8" w:rsidRDefault="002229AD" w:rsidP="007646DC">
            <w:pPr>
              <w:spacing w:before="0" w:line="216" w:lineRule="auto"/>
              <w:contextualSpacing/>
              <w:jc w:val="center"/>
              <w:rPr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8"/>
              </w:rPr>
              <w:t>Student ID</w:t>
            </w:r>
          </w:p>
        </w:tc>
        <w:tc>
          <w:tcPr>
            <w:tcW w:w="1903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00603F"/>
          </w:tcPr>
          <w:p w14:paraId="09DC798F" w14:textId="53B0FDA1" w:rsidR="002229AD" w:rsidRDefault="002229AD" w:rsidP="00A66779">
            <w:pPr>
              <w:spacing w:before="0" w:line="216" w:lineRule="auto"/>
              <w:contextualSpacing/>
              <w:jc w:val="center"/>
              <w:rPr>
                <w:b/>
                <w:color w:val="FFFFFF" w:themeColor="background1"/>
                <w:sz w:val="28"/>
              </w:rPr>
            </w:pPr>
            <w:r>
              <w:rPr>
                <w:b/>
                <w:color w:val="FFFFFF" w:themeColor="background1"/>
                <w:sz w:val="28"/>
              </w:rPr>
              <w:t>VPCC Email</w:t>
            </w:r>
          </w:p>
          <w:p w14:paraId="69C7AABD" w14:textId="1C187483" w:rsidR="002229AD" w:rsidRPr="00034CF1" w:rsidRDefault="002229AD" w:rsidP="00A66779">
            <w:pPr>
              <w:spacing w:before="0" w:line="216" w:lineRule="auto"/>
              <w:contextualSpacing/>
              <w:jc w:val="center"/>
              <w:rPr>
                <w:b/>
                <w:color w:val="FFFFFF" w:themeColor="background1"/>
                <w:sz w:val="28"/>
              </w:rPr>
            </w:pPr>
            <w:r>
              <w:rPr>
                <w:b/>
                <w:color w:val="FFFFFF" w:themeColor="background1"/>
                <w:sz w:val="28"/>
              </w:rPr>
              <w:t>(----@</w:t>
            </w:r>
            <w:proofErr w:type="spellStart"/>
            <w:r>
              <w:rPr>
                <w:b/>
                <w:color w:val="FFFFFF" w:themeColor="background1"/>
                <w:sz w:val="28"/>
              </w:rPr>
              <w:t>emai</w:t>
            </w:r>
            <w:proofErr w:type="spellEnd"/>
            <w:r>
              <w:rPr>
                <w:b/>
                <w:color w:val="FFFFFF" w:themeColor="background1"/>
                <w:sz w:val="28"/>
              </w:rPr>
              <w:t>/.vccs.edu)</w:t>
            </w:r>
          </w:p>
        </w:tc>
      </w:tr>
      <w:tr w:rsidR="002229AD" w:rsidRPr="002A4ED5" w14:paraId="3646AC47" w14:textId="77777777" w:rsidTr="007F6837">
        <w:tc>
          <w:tcPr>
            <w:tcW w:w="67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78F14DC" w14:textId="77777777" w:rsidR="002229AD" w:rsidRPr="006F4C22" w:rsidRDefault="002229AD" w:rsidP="002A4ED5">
            <w:pPr>
              <w:rPr>
                <w:b/>
              </w:rPr>
            </w:pPr>
            <w:r w:rsidRPr="006F4C22">
              <w:rPr>
                <w:b/>
              </w:rPr>
              <w:t>President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7203228" w14:textId="77777777" w:rsidR="002229AD" w:rsidRPr="002A4ED5" w:rsidRDefault="002229AD" w:rsidP="002A4ED5"/>
        </w:tc>
        <w:tc>
          <w:tcPr>
            <w:tcW w:w="99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16980A7" w14:textId="77777777" w:rsidR="002229AD" w:rsidRPr="002A4ED5" w:rsidRDefault="002229AD" w:rsidP="002A4ED5"/>
        </w:tc>
        <w:tc>
          <w:tcPr>
            <w:tcW w:w="52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9311A80" w14:textId="34D2ADFD" w:rsidR="002229AD" w:rsidRPr="002A4ED5" w:rsidRDefault="002229AD" w:rsidP="002A4ED5"/>
        </w:tc>
        <w:tc>
          <w:tcPr>
            <w:tcW w:w="190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A8CCAA3" w14:textId="77777777" w:rsidR="002229AD" w:rsidRPr="002A4ED5" w:rsidRDefault="002229AD" w:rsidP="002A4ED5"/>
        </w:tc>
      </w:tr>
      <w:tr w:rsidR="002229AD" w:rsidRPr="002A4ED5" w14:paraId="7C8C491D" w14:textId="77777777" w:rsidTr="007F6837">
        <w:tc>
          <w:tcPr>
            <w:tcW w:w="67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04BEA32" w14:textId="77777777" w:rsidR="002229AD" w:rsidRPr="006F4C22" w:rsidRDefault="002229AD" w:rsidP="002A4ED5">
            <w:pPr>
              <w:rPr>
                <w:b/>
              </w:rPr>
            </w:pPr>
            <w:r w:rsidRPr="006F4C22">
              <w:rPr>
                <w:b/>
              </w:rPr>
              <w:t>Vice President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B64682B" w14:textId="77777777" w:rsidR="002229AD" w:rsidRPr="002A4ED5" w:rsidRDefault="002229AD" w:rsidP="002A4ED5"/>
        </w:tc>
        <w:tc>
          <w:tcPr>
            <w:tcW w:w="99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8030C14" w14:textId="77777777" w:rsidR="002229AD" w:rsidRPr="002A4ED5" w:rsidRDefault="002229AD" w:rsidP="002A4ED5"/>
        </w:tc>
        <w:tc>
          <w:tcPr>
            <w:tcW w:w="52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5FCF198" w14:textId="0D29CF51" w:rsidR="002229AD" w:rsidRPr="002A4ED5" w:rsidRDefault="002229AD" w:rsidP="002A4ED5"/>
        </w:tc>
        <w:tc>
          <w:tcPr>
            <w:tcW w:w="190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AD73155" w14:textId="77777777" w:rsidR="002229AD" w:rsidRPr="002A4ED5" w:rsidRDefault="002229AD" w:rsidP="002A4ED5"/>
        </w:tc>
      </w:tr>
      <w:tr w:rsidR="002229AD" w:rsidRPr="002A4ED5" w14:paraId="69E39AB4" w14:textId="77777777" w:rsidTr="007F6837">
        <w:tc>
          <w:tcPr>
            <w:tcW w:w="67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CDDE96E" w14:textId="77777777" w:rsidR="002229AD" w:rsidRPr="006F4C22" w:rsidRDefault="002229AD" w:rsidP="00961C11">
            <w:pPr>
              <w:rPr>
                <w:b/>
              </w:rPr>
            </w:pPr>
            <w:r w:rsidRPr="006F4C22">
              <w:rPr>
                <w:b/>
              </w:rPr>
              <w:t>Secretary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850D93B" w14:textId="77777777" w:rsidR="002229AD" w:rsidRPr="002A4ED5" w:rsidRDefault="002229AD" w:rsidP="002A4ED5"/>
        </w:tc>
        <w:tc>
          <w:tcPr>
            <w:tcW w:w="99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C63BAFE" w14:textId="77777777" w:rsidR="002229AD" w:rsidRPr="002A4ED5" w:rsidRDefault="002229AD" w:rsidP="002A4ED5"/>
        </w:tc>
        <w:tc>
          <w:tcPr>
            <w:tcW w:w="52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0AA9615" w14:textId="0B02FAFF" w:rsidR="002229AD" w:rsidRPr="002A4ED5" w:rsidRDefault="002229AD" w:rsidP="002A4ED5"/>
        </w:tc>
        <w:tc>
          <w:tcPr>
            <w:tcW w:w="190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E00A5C1" w14:textId="77777777" w:rsidR="002229AD" w:rsidRPr="002A4ED5" w:rsidRDefault="002229AD" w:rsidP="002A4ED5"/>
        </w:tc>
      </w:tr>
      <w:tr w:rsidR="002229AD" w:rsidRPr="002A4ED5" w14:paraId="564A239D" w14:textId="77777777" w:rsidTr="007F6837">
        <w:tc>
          <w:tcPr>
            <w:tcW w:w="67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BB2D111" w14:textId="77777777" w:rsidR="002229AD" w:rsidRPr="006F4C22" w:rsidRDefault="002229AD" w:rsidP="002A4ED5">
            <w:pPr>
              <w:rPr>
                <w:b/>
              </w:rPr>
            </w:pPr>
            <w:r w:rsidRPr="006F4C22">
              <w:rPr>
                <w:b/>
              </w:rPr>
              <w:t>Treasurer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60B65AB" w14:textId="77777777" w:rsidR="002229AD" w:rsidRPr="002A4ED5" w:rsidRDefault="002229AD" w:rsidP="002A4ED5"/>
        </w:tc>
        <w:tc>
          <w:tcPr>
            <w:tcW w:w="99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523EED7" w14:textId="77777777" w:rsidR="002229AD" w:rsidRPr="002A4ED5" w:rsidRDefault="002229AD" w:rsidP="002A4ED5"/>
        </w:tc>
        <w:tc>
          <w:tcPr>
            <w:tcW w:w="52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E4851ED" w14:textId="3584DD20" w:rsidR="002229AD" w:rsidRPr="002A4ED5" w:rsidRDefault="002229AD" w:rsidP="002A4ED5"/>
        </w:tc>
        <w:tc>
          <w:tcPr>
            <w:tcW w:w="190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13195BC" w14:textId="77777777" w:rsidR="002229AD" w:rsidRPr="002A4ED5" w:rsidRDefault="002229AD" w:rsidP="002A4ED5"/>
        </w:tc>
      </w:tr>
      <w:tr w:rsidR="002229AD" w:rsidRPr="002A4ED5" w14:paraId="454C2F93" w14:textId="77777777" w:rsidTr="007F6837">
        <w:tc>
          <w:tcPr>
            <w:tcW w:w="67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5452176" w14:textId="6A60AC6E" w:rsidR="002229AD" w:rsidRPr="006F4C22" w:rsidRDefault="002229AD" w:rsidP="00FF194B">
            <w:pPr>
              <w:rPr>
                <w:b/>
                <w:sz w:val="20"/>
                <w:szCs w:val="22"/>
              </w:rPr>
            </w:pPr>
            <w:r w:rsidRPr="006F4C22">
              <w:rPr>
                <w:b/>
                <w:sz w:val="22"/>
                <w:szCs w:val="22"/>
              </w:rPr>
              <w:t xml:space="preserve">Other: </w:t>
            </w:r>
            <w:r w:rsidRPr="006F4C22">
              <w:rPr>
                <w:b/>
              </w:rPr>
              <w:t>__________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821AD7D" w14:textId="77777777" w:rsidR="002229AD" w:rsidRPr="002A4ED5" w:rsidRDefault="002229AD" w:rsidP="002A4ED5"/>
        </w:tc>
        <w:tc>
          <w:tcPr>
            <w:tcW w:w="99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B2013B2" w14:textId="77777777" w:rsidR="002229AD" w:rsidRPr="002A4ED5" w:rsidRDefault="002229AD" w:rsidP="002A4ED5"/>
        </w:tc>
        <w:tc>
          <w:tcPr>
            <w:tcW w:w="52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F099DE7" w14:textId="72C06CEF" w:rsidR="002229AD" w:rsidRPr="002A4ED5" w:rsidRDefault="002229AD" w:rsidP="002A4ED5"/>
        </w:tc>
        <w:tc>
          <w:tcPr>
            <w:tcW w:w="190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E1C0DD9" w14:textId="77777777" w:rsidR="002229AD" w:rsidRPr="002A4ED5" w:rsidRDefault="002229AD" w:rsidP="002A4ED5"/>
        </w:tc>
      </w:tr>
      <w:tr w:rsidR="002229AD" w:rsidRPr="002A4ED5" w14:paraId="652E2D71" w14:textId="77777777" w:rsidTr="007F6837">
        <w:tc>
          <w:tcPr>
            <w:tcW w:w="67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6C9EA0E" w14:textId="77777777" w:rsidR="002229AD" w:rsidRPr="006F4C22" w:rsidRDefault="002229AD" w:rsidP="002A4ED5">
            <w:pPr>
              <w:rPr>
                <w:b/>
              </w:rPr>
            </w:pPr>
            <w:r w:rsidRPr="006F4C22">
              <w:rPr>
                <w:b/>
              </w:rPr>
              <w:t>Advisor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5B24D1C8" w14:textId="77777777" w:rsidR="002229AD" w:rsidRPr="002A4ED5" w:rsidRDefault="002229AD" w:rsidP="002A4ED5"/>
        </w:tc>
        <w:tc>
          <w:tcPr>
            <w:tcW w:w="99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50D6200" w14:textId="77777777" w:rsidR="002229AD" w:rsidRPr="00E7559A" w:rsidRDefault="002229AD" w:rsidP="00E7559A">
            <w:pPr>
              <w:spacing w:before="0" w:line="216" w:lineRule="auto"/>
              <w:contextualSpacing/>
              <w:jc w:val="center"/>
              <w:rPr>
                <w:b/>
                <w:color w:val="FFFFFF" w:themeColor="background1"/>
                <w:sz w:val="28"/>
              </w:rPr>
            </w:pPr>
          </w:p>
        </w:tc>
        <w:tc>
          <w:tcPr>
            <w:tcW w:w="52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262626" w:themeFill="text1" w:themeFillTint="D9"/>
          </w:tcPr>
          <w:p w14:paraId="2E90D66D" w14:textId="5E47D6EE" w:rsidR="002229AD" w:rsidRPr="00E7559A" w:rsidRDefault="002229AD" w:rsidP="00E7559A">
            <w:pPr>
              <w:spacing w:before="0" w:line="216" w:lineRule="auto"/>
              <w:contextualSpacing/>
              <w:jc w:val="center"/>
              <w:rPr>
                <w:b/>
                <w:color w:val="FFFFFF" w:themeColor="background1"/>
                <w:sz w:val="28"/>
              </w:rPr>
            </w:pPr>
          </w:p>
        </w:tc>
        <w:tc>
          <w:tcPr>
            <w:tcW w:w="190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F810F21" w14:textId="77777777" w:rsidR="002229AD" w:rsidRPr="002A4ED5" w:rsidRDefault="002229AD" w:rsidP="002A4ED5"/>
        </w:tc>
      </w:tr>
      <w:tr w:rsidR="002229AD" w:rsidRPr="002A4ED5" w14:paraId="43EFCA61" w14:textId="77777777" w:rsidTr="007F6837">
        <w:tc>
          <w:tcPr>
            <w:tcW w:w="67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7923AB1" w14:textId="77777777" w:rsidR="002229AD" w:rsidRPr="006F4C22" w:rsidRDefault="002229AD" w:rsidP="00A75496">
            <w:pPr>
              <w:rPr>
                <w:b/>
              </w:rPr>
            </w:pPr>
            <w:r w:rsidRPr="006F4C22">
              <w:rPr>
                <w:b/>
              </w:rPr>
              <w:t>Co-Advisor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7FE26EB1" w14:textId="77777777" w:rsidR="002229AD" w:rsidRPr="002A4ED5" w:rsidRDefault="002229AD" w:rsidP="00A75496"/>
        </w:tc>
        <w:tc>
          <w:tcPr>
            <w:tcW w:w="99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1B847A6" w14:textId="77777777" w:rsidR="002229AD" w:rsidRPr="00E7559A" w:rsidRDefault="002229AD" w:rsidP="00E7559A">
            <w:pPr>
              <w:spacing w:before="0" w:line="216" w:lineRule="auto"/>
              <w:contextualSpacing/>
              <w:jc w:val="center"/>
              <w:rPr>
                <w:b/>
                <w:color w:val="FFFFFF" w:themeColor="background1"/>
                <w:sz w:val="28"/>
              </w:rPr>
            </w:pPr>
          </w:p>
        </w:tc>
        <w:tc>
          <w:tcPr>
            <w:tcW w:w="52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262626" w:themeFill="text1" w:themeFillTint="D9"/>
          </w:tcPr>
          <w:p w14:paraId="2CBD66B3" w14:textId="7FCB34DF" w:rsidR="002229AD" w:rsidRPr="00E7559A" w:rsidRDefault="002229AD" w:rsidP="00E7559A">
            <w:pPr>
              <w:spacing w:before="0" w:line="216" w:lineRule="auto"/>
              <w:contextualSpacing/>
              <w:jc w:val="center"/>
              <w:rPr>
                <w:b/>
                <w:color w:val="FFFFFF" w:themeColor="background1"/>
                <w:sz w:val="28"/>
              </w:rPr>
            </w:pPr>
          </w:p>
        </w:tc>
        <w:tc>
          <w:tcPr>
            <w:tcW w:w="190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9B94744" w14:textId="77777777" w:rsidR="002229AD" w:rsidRPr="002A4ED5" w:rsidRDefault="002229AD" w:rsidP="00A75496"/>
        </w:tc>
      </w:tr>
      <w:tr w:rsidR="002229AD" w:rsidRPr="002A4ED5" w14:paraId="47E2F144" w14:textId="77777777" w:rsidTr="007F6837">
        <w:tc>
          <w:tcPr>
            <w:tcW w:w="67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133BA70" w14:textId="77777777" w:rsidR="002229AD" w:rsidRPr="006F4C22" w:rsidRDefault="002229AD" w:rsidP="00A75496">
            <w:pPr>
              <w:rPr>
                <w:b/>
              </w:rPr>
            </w:pPr>
            <w:r w:rsidRPr="006F4C22">
              <w:rPr>
                <w:b/>
              </w:rPr>
              <w:t>Co-Advisor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1884344E" w14:textId="77777777" w:rsidR="002229AD" w:rsidRPr="002A4ED5" w:rsidRDefault="002229AD" w:rsidP="00A75496"/>
        </w:tc>
        <w:tc>
          <w:tcPr>
            <w:tcW w:w="99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32FC3BC" w14:textId="77777777" w:rsidR="002229AD" w:rsidRPr="00E7559A" w:rsidRDefault="002229AD" w:rsidP="00E7559A">
            <w:pPr>
              <w:spacing w:before="0" w:line="216" w:lineRule="auto"/>
              <w:contextualSpacing/>
              <w:jc w:val="center"/>
              <w:rPr>
                <w:b/>
                <w:color w:val="FFFFFF" w:themeColor="background1"/>
                <w:sz w:val="28"/>
              </w:rPr>
            </w:pPr>
          </w:p>
        </w:tc>
        <w:tc>
          <w:tcPr>
            <w:tcW w:w="52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262626" w:themeFill="text1" w:themeFillTint="D9"/>
          </w:tcPr>
          <w:p w14:paraId="22D7511B" w14:textId="3A6FEEFA" w:rsidR="002229AD" w:rsidRPr="00E7559A" w:rsidRDefault="002229AD" w:rsidP="00E7559A">
            <w:pPr>
              <w:spacing w:before="0" w:line="216" w:lineRule="auto"/>
              <w:contextualSpacing/>
              <w:jc w:val="center"/>
              <w:rPr>
                <w:b/>
                <w:color w:val="FFFFFF" w:themeColor="background1"/>
                <w:sz w:val="28"/>
              </w:rPr>
            </w:pPr>
          </w:p>
        </w:tc>
        <w:tc>
          <w:tcPr>
            <w:tcW w:w="190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DE2FBCE" w14:textId="77777777" w:rsidR="002229AD" w:rsidRPr="002A4ED5" w:rsidRDefault="002229AD" w:rsidP="00A75496"/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25"/>
        <w:gridCol w:w="2610"/>
        <w:gridCol w:w="1886"/>
        <w:gridCol w:w="2969"/>
      </w:tblGrid>
      <w:tr w:rsidR="0036288C" w14:paraId="2446F031" w14:textId="77777777" w:rsidTr="006E4108">
        <w:trPr>
          <w:trHeight w:val="422"/>
        </w:trPr>
        <w:tc>
          <w:tcPr>
            <w:tcW w:w="10790" w:type="dxa"/>
            <w:gridSpan w:val="4"/>
            <w:shd w:val="clear" w:color="auto" w:fill="00603F"/>
          </w:tcPr>
          <w:p w14:paraId="385A03EF" w14:textId="3724FF6A" w:rsidR="0036288C" w:rsidRDefault="0036288C" w:rsidP="00A66779">
            <w:pPr>
              <w:spacing w:before="0"/>
              <w:jc w:val="center"/>
              <w:rPr>
                <w:b/>
                <w:color w:val="FFFFFF" w:themeColor="background1"/>
                <w:sz w:val="28"/>
              </w:rPr>
            </w:pPr>
            <w:r w:rsidRPr="00731360">
              <w:rPr>
                <w:b/>
                <w:color w:val="FFFFFF" w:themeColor="background1"/>
                <w:sz w:val="28"/>
              </w:rPr>
              <w:t>Agency Account Information</w:t>
            </w:r>
          </w:p>
          <w:p w14:paraId="7055BD2A" w14:textId="1A767652" w:rsidR="0036288C" w:rsidRPr="00731360" w:rsidRDefault="0036288C" w:rsidP="00A66779">
            <w:pPr>
              <w:spacing w:before="0"/>
              <w:jc w:val="center"/>
              <w:rPr>
                <w:b/>
                <w:color w:val="FFFFFF" w:themeColor="background1"/>
                <w:sz w:val="28"/>
              </w:rPr>
            </w:pPr>
            <w:r>
              <w:rPr>
                <w:b/>
                <w:color w:val="FFFFFF" w:themeColor="background1"/>
                <w:sz w:val="18"/>
                <w:szCs w:val="18"/>
              </w:rPr>
              <w:t>An agency account is</w:t>
            </w:r>
            <w:r w:rsidR="009E7D9D">
              <w:rPr>
                <w:b/>
                <w:color w:val="FFFFFF" w:themeColor="background1"/>
                <w:sz w:val="18"/>
                <w:szCs w:val="18"/>
              </w:rPr>
              <w:t xml:space="preserve"> your club</w:t>
            </w:r>
            <w:r w:rsidR="009C4908">
              <w:rPr>
                <w:b/>
                <w:color w:val="FFFFFF" w:themeColor="background1"/>
                <w:sz w:val="18"/>
                <w:szCs w:val="18"/>
              </w:rPr>
              <w:t>/organizat</w:t>
            </w:r>
            <w:r w:rsidR="00DF4545">
              <w:rPr>
                <w:b/>
                <w:color w:val="FFFFFF" w:themeColor="background1"/>
                <w:sz w:val="18"/>
                <w:szCs w:val="18"/>
              </w:rPr>
              <w:t>i</w:t>
            </w:r>
            <w:r w:rsidR="009C4908">
              <w:rPr>
                <w:b/>
                <w:color w:val="FFFFFF" w:themeColor="background1"/>
                <w:sz w:val="18"/>
                <w:szCs w:val="18"/>
              </w:rPr>
              <w:t>on</w:t>
            </w:r>
            <w:r w:rsidR="009E7D9D">
              <w:rPr>
                <w:b/>
                <w:color w:val="FFFFFF" w:themeColor="background1"/>
                <w:sz w:val="18"/>
                <w:szCs w:val="18"/>
              </w:rPr>
              <w:t xml:space="preserve"> bank account at VPCC</w:t>
            </w:r>
            <w:r w:rsidR="00F16BDC">
              <w:rPr>
                <w:b/>
                <w:color w:val="FFFFFF" w:themeColor="background1"/>
                <w:sz w:val="18"/>
                <w:szCs w:val="18"/>
              </w:rPr>
              <w:t xml:space="preserve"> which is</w:t>
            </w:r>
            <w:r>
              <w:rPr>
                <w:b/>
                <w:color w:val="FFFFFF" w:themeColor="background1"/>
                <w:sz w:val="18"/>
                <w:szCs w:val="18"/>
              </w:rPr>
              <w:t xml:space="preserve"> required for all student groups that collect funds</w:t>
            </w:r>
            <w:r w:rsidR="009E7D9D">
              <w:rPr>
                <w:b/>
                <w:color w:val="FFFFFF" w:themeColor="background1"/>
                <w:sz w:val="18"/>
                <w:szCs w:val="18"/>
              </w:rPr>
              <w:t xml:space="preserve">, </w:t>
            </w:r>
            <w:r>
              <w:rPr>
                <w:b/>
                <w:color w:val="FFFFFF" w:themeColor="background1"/>
                <w:sz w:val="18"/>
                <w:szCs w:val="18"/>
              </w:rPr>
              <w:t>dues, fundraisers and donations</w:t>
            </w:r>
            <w:r w:rsidR="00A66779">
              <w:rPr>
                <w:b/>
                <w:color w:val="FFFFFF" w:themeColor="background1"/>
                <w:sz w:val="18"/>
                <w:szCs w:val="18"/>
              </w:rPr>
              <w:t>.</w:t>
            </w:r>
            <w:r w:rsidR="00F53AEC">
              <w:rPr>
                <w:b/>
                <w:color w:val="FFFFFF" w:themeColor="background1"/>
                <w:sz w:val="18"/>
                <w:szCs w:val="18"/>
              </w:rPr>
              <w:t xml:space="preserve"> </w:t>
            </w:r>
            <w:r w:rsidR="009C4908">
              <w:rPr>
                <w:b/>
                <w:color w:val="FFFFFF" w:themeColor="background1"/>
                <w:sz w:val="18"/>
                <w:szCs w:val="18"/>
              </w:rPr>
              <w:t>(</w:t>
            </w:r>
            <w:r w:rsidR="00F53AEC">
              <w:rPr>
                <w:b/>
                <w:color w:val="FFFFFF" w:themeColor="background1"/>
                <w:sz w:val="18"/>
                <w:szCs w:val="18"/>
              </w:rPr>
              <w:t>Not required for club</w:t>
            </w:r>
            <w:r w:rsidR="009C4908">
              <w:rPr>
                <w:b/>
                <w:color w:val="FFFFFF" w:themeColor="background1"/>
                <w:sz w:val="18"/>
                <w:szCs w:val="18"/>
              </w:rPr>
              <w:t>/organizations</w:t>
            </w:r>
            <w:r w:rsidR="00F53AEC">
              <w:rPr>
                <w:b/>
                <w:color w:val="FFFFFF" w:themeColor="background1"/>
                <w:sz w:val="18"/>
                <w:szCs w:val="18"/>
              </w:rPr>
              <w:t xml:space="preserve"> that don’t collect </w:t>
            </w:r>
            <w:r w:rsidR="009C4908">
              <w:rPr>
                <w:b/>
                <w:color w:val="FFFFFF" w:themeColor="background1"/>
                <w:sz w:val="18"/>
                <w:szCs w:val="18"/>
              </w:rPr>
              <w:t>funds)</w:t>
            </w:r>
          </w:p>
        </w:tc>
      </w:tr>
      <w:tr w:rsidR="00DF4545" w14:paraId="764C3D8F" w14:textId="77777777" w:rsidTr="00DF4545">
        <w:trPr>
          <w:trHeight w:val="395"/>
        </w:trPr>
        <w:tc>
          <w:tcPr>
            <w:tcW w:w="10790" w:type="dxa"/>
            <w:gridSpan w:val="4"/>
          </w:tcPr>
          <w:p w14:paraId="3ADB97BD" w14:textId="1DB295D0" w:rsidR="00DF4545" w:rsidRPr="008A0935" w:rsidRDefault="00DF4545" w:rsidP="00DF4545">
            <w:pPr>
              <w:spacing w:before="0"/>
              <w:rPr>
                <w:szCs w:val="24"/>
              </w:rPr>
            </w:pPr>
            <w:r>
              <w:rPr>
                <w:szCs w:val="24"/>
              </w:rPr>
              <w:t>Please complete t</w:t>
            </w:r>
            <w:r w:rsidRPr="008A0935">
              <w:rPr>
                <w:szCs w:val="24"/>
              </w:rPr>
              <w:t xml:space="preserve">he </w:t>
            </w:r>
            <w:hyperlink r:id="rId11" w:history="1">
              <w:r w:rsidRPr="008A0935">
                <w:rPr>
                  <w:rStyle w:val="Hyperlink"/>
                  <w:szCs w:val="24"/>
                </w:rPr>
                <w:t>Agency Account Agreement Form</w:t>
              </w:r>
            </w:hyperlink>
            <w:r w:rsidRPr="008A0935">
              <w:rPr>
                <w:szCs w:val="24"/>
              </w:rPr>
              <w:t xml:space="preserve"> </w:t>
            </w:r>
            <w:r>
              <w:rPr>
                <w:szCs w:val="24"/>
              </w:rPr>
              <w:t>which is required for</w:t>
            </w:r>
            <w:r w:rsidRPr="008A0935">
              <w:rPr>
                <w:szCs w:val="24"/>
              </w:rPr>
              <w:t xml:space="preserve"> access to funds</w:t>
            </w:r>
            <w:r>
              <w:rPr>
                <w:szCs w:val="24"/>
              </w:rPr>
              <w:t xml:space="preserve">. </w:t>
            </w:r>
            <w:r w:rsidR="002636EF">
              <w:rPr>
                <w:szCs w:val="24"/>
              </w:rPr>
              <w:t xml:space="preserve"> Submit the completed form with </w:t>
            </w:r>
            <w:r w:rsidR="00160097">
              <w:rPr>
                <w:szCs w:val="24"/>
              </w:rPr>
              <w:t xml:space="preserve">the Club Application. </w:t>
            </w:r>
            <w:r w:rsidRPr="008A0935">
              <w:rPr>
                <w:szCs w:val="24"/>
              </w:rPr>
              <w:t xml:space="preserve">See  </w:t>
            </w:r>
            <w:hyperlink r:id="rId12" w:history="1">
              <w:r w:rsidRPr="008A0935">
                <w:rPr>
                  <w:rStyle w:val="Hyperlink"/>
                  <w:szCs w:val="24"/>
                </w:rPr>
                <w:t>APM 6.1</w:t>
              </w:r>
            </w:hyperlink>
            <w:r w:rsidR="00160097">
              <w:rPr>
                <w:rStyle w:val="Hyperlink"/>
                <w:szCs w:val="24"/>
              </w:rPr>
              <w:t xml:space="preserve"> </w:t>
            </w:r>
            <w:r w:rsidR="00160097" w:rsidRPr="00160097">
              <w:rPr>
                <w:szCs w:val="24"/>
              </w:rPr>
              <w:t>for more informatio</w:t>
            </w:r>
            <w:r w:rsidR="00160097">
              <w:rPr>
                <w:szCs w:val="24"/>
              </w:rPr>
              <w:t>n.</w:t>
            </w:r>
            <w:r w:rsidR="00160097">
              <w:rPr>
                <w:rStyle w:val="Hyperlink"/>
              </w:rPr>
              <w:t xml:space="preserve">  </w:t>
            </w:r>
          </w:p>
          <w:p w14:paraId="58EC24CA" w14:textId="77777777" w:rsidR="00DF4545" w:rsidRPr="00731360" w:rsidRDefault="00DF4545" w:rsidP="0036288C">
            <w:pPr>
              <w:spacing w:before="0"/>
              <w:rPr>
                <w:szCs w:val="24"/>
              </w:rPr>
            </w:pPr>
          </w:p>
        </w:tc>
      </w:tr>
      <w:tr w:rsidR="0036288C" w14:paraId="1B43B752" w14:textId="77777777" w:rsidTr="00FF194B">
        <w:trPr>
          <w:trHeight w:val="368"/>
        </w:trPr>
        <w:tc>
          <w:tcPr>
            <w:tcW w:w="3325" w:type="dxa"/>
          </w:tcPr>
          <w:p w14:paraId="50794C0F" w14:textId="77777777" w:rsidR="0036288C" w:rsidRPr="006F4C22" w:rsidRDefault="0036288C" w:rsidP="0036288C">
            <w:pPr>
              <w:spacing w:before="0"/>
              <w:rPr>
                <w:b/>
                <w:szCs w:val="24"/>
              </w:rPr>
            </w:pPr>
            <w:r w:rsidRPr="006F4C22">
              <w:rPr>
                <w:b/>
                <w:szCs w:val="24"/>
              </w:rPr>
              <w:t>Account Number</w:t>
            </w:r>
          </w:p>
        </w:tc>
        <w:tc>
          <w:tcPr>
            <w:tcW w:w="2610" w:type="dxa"/>
          </w:tcPr>
          <w:p w14:paraId="5867C77F" w14:textId="77777777" w:rsidR="0036288C" w:rsidRPr="00731360" w:rsidRDefault="0036288C" w:rsidP="0036288C">
            <w:pPr>
              <w:spacing w:before="0"/>
              <w:rPr>
                <w:szCs w:val="24"/>
              </w:rPr>
            </w:pPr>
          </w:p>
        </w:tc>
        <w:tc>
          <w:tcPr>
            <w:tcW w:w="1886" w:type="dxa"/>
          </w:tcPr>
          <w:p w14:paraId="205D2A21" w14:textId="77777777" w:rsidR="0036288C" w:rsidRPr="00DF4545" w:rsidRDefault="0036288C" w:rsidP="0036288C">
            <w:pPr>
              <w:spacing w:before="0"/>
              <w:rPr>
                <w:b/>
                <w:szCs w:val="24"/>
              </w:rPr>
            </w:pPr>
            <w:r w:rsidRPr="00DF4545">
              <w:rPr>
                <w:b/>
                <w:szCs w:val="24"/>
              </w:rPr>
              <w:t>Account Balance</w:t>
            </w:r>
          </w:p>
        </w:tc>
        <w:tc>
          <w:tcPr>
            <w:tcW w:w="2969" w:type="dxa"/>
          </w:tcPr>
          <w:p w14:paraId="31260968" w14:textId="77777777" w:rsidR="0036288C" w:rsidRPr="00731360" w:rsidRDefault="0036288C" w:rsidP="0036288C">
            <w:pPr>
              <w:spacing w:before="0"/>
              <w:rPr>
                <w:szCs w:val="24"/>
              </w:rPr>
            </w:pPr>
          </w:p>
        </w:tc>
      </w:tr>
      <w:tr w:rsidR="0036288C" w14:paraId="0D644202" w14:textId="77777777" w:rsidTr="00FF194B">
        <w:tc>
          <w:tcPr>
            <w:tcW w:w="3325" w:type="dxa"/>
          </w:tcPr>
          <w:p w14:paraId="0FDC84C8" w14:textId="26A7CD4F" w:rsidR="0036288C" w:rsidRPr="006F4C22" w:rsidRDefault="0036288C" w:rsidP="0036288C">
            <w:pPr>
              <w:spacing w:before="0"/>
              <w:rPr>
                <w:b/>
                <w:szCs w:val="24"/>
              </w:rPr>
            </w:pPr>
            <w:r w:rsidRPr="006F4C22">
              <w:rPr>
                <w:b/>
                <w:szCs w:val="24"/>
              </w:rPr>
              <w:lastRenderedPageBreak/>
              <w:t xml:space="preserve">Name(s) of Officer(s) Authorized to Sign Financial Documents </w:t>
            </w:r>
          </w:p>
        </w:tc>
        <w:tc>
          <w:tcPr>
            <w:tcW w:w="7465" w:type="dxa"/>
            <w:gridSpan w:val="3"/>
          </w:tcPr>
          <w:p w14:paraId="19DEA4C8" w14:textId="77777777" w:rsidR="0036288C" w:rsidRPr="00731360" w:rsidRDefault="0036288C" w:rsidP="0036288C">
            <w:pPr>
              <w:spacing w:before="0"/>
              <w:rPr>
                <w:szCs w:val="24"/>
              </w:rPr>
            </w:pPr>
          </w:p>
        </w:tc>
      </w:tr>
      <w:tr w:rsidR="0036288C" w14:paraId="31B6E156" w14:textId="77777777" w:rsidTr="00FF194B">
        <w:tc>
          <w:tcPr>
            <w:tcW w:w="3325" w:type="dxa"/>
          </w:tcPr>
          <w:p w14:paraId="5A4506CA" w14:textId="767B0A30" w:rsidR="0036288C" w:rsidRPr="006F4C22" w:rsidRDefault="0036288C" w:rsidP="0036288C">
            <w:pPr>
              <w:spacing w:before="0"/>
              <w:rPr>
                <w:b/>
                <w:szCs w:val="24"/>
              </w:rPr>
            </w:pPr>
            <w:r w:rsidRPr="006F4C22">
              <w:rPr>
                <w:b/>
                <w:szCs w:val="24"/>
              </w:rPr>
              <w:t>Name(s) of Advisor(s) Authorized to Sign Financial Documents</w:t>
            </w:r>
          </w:p>
        </w:tc>
        <w:tc>
          <w:tcPr>
            <w:tcW w:w="7465" w:type="dxa"/>
            <w:gridSpan w:val="3"/>
          </w:tcPr>
          <w:p w14:paraId="252258D6" w14:textId="77777777" w:rsidR="0036288C" w:rsidRPr="00731360" w:rsidRDefault="0036288C" w:rsidP="0036288C">
            <w:pPr>
              <w:spacing w:before="0"/>
              <w:rPr>
                <w:szCs w:val="24"/>
              </w:rPr>
            </w:pPr>
          </w:p>
        </w:tc>
      </w:tr>
    </w:tbl>
    <w:p w14:paraId="5D69AF6D" w14:textId="036C5DBF" w:rsidR="004D1F0E" w:rsidRPr="008F408B" w:rsidRDefault="004D1F0E" w:rsidP="00C426B5">
      <w:pPr>
        <w:pStyle w:val="ListParagraph"/>
        <w:spacing w:before="0"/>
        <w:rPr>
          <w:sz w:val="18"/>
          <w:szCs w:val="18"/>
        </w:rPr>
      </w:pPr>
    </w:p>
    <w:tbl>
      <w:tblPr>
        <w:tblW w:w="5001" w:type="pct"/>
        <w:tblLayout w:type="fixed"/>
        <w:tblLook w:val="04A0" w:firstRow="1" w:lastRow="0" w:firstColumn="1" w:lastColumn="0" w:noHBand="0" w:noVBand="1"/>
      </w:tblPr>
      <w:tblGrid>
        <w:gridCol w:w="2338"/>
        <w:gridCol w:w="3602"/>
        <w:gridCol w:w="1891"/>
        <w:gridCol w:w="2965"/>
      </w:tblGrid>
      <w:tr w:rsidR="007F6837" w:rsidRPr="00034CF1" w14:paraId="2B92CD2A" w14:textId="77777777" w:rsidTr="007F6837">
        <w:trPr>
          <w:trHeight w:val="408"/>
        </w:trPr>
        <w:tc>
          <w:tcPr>
            <w:tcW w:w="5000" w:type="pct"/>
            <w:gridSpan w:val="4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00603F"/>
          </w:tcPr>
          <w:p w14:paraId="3B183AC1" w14:textId="004D5DAB" w:rsidR="007F6837" w:rsidRDefault="007F6837" w:rsidP="00BE7DD0">
            <w:pPr>
              <w:tabs>
                <w:tab w:val="left" w:pos="9180"/>
              </w:tabs>
              <w:spacing w:before="0" w:line="216" w:lineRule="auto"/>
              <w:jc w:val="center"/>
              <w:rPr>
                <w:b/>
                <w:color w:val="FFFFFF" w:themeColor="background1"/>
                <w:sz w:val="28"/>
              </w:rPr>
            </w:pPr>
            <w:r>
              <w:rPr>
                <w:b/>
                <w:color w:val="FFFFFF" w:themeColor="background1"/>
                <w:sz w:val="28"/>
              </w:rPr>
              <w:t xml:space="preserve">Membership Roster </w:t>
            </w:r>
            <w:r w:rsidRPr="00D73E46">
              <w:rPr>
                <w:b/>
                <w:color w:val="FFFFFF" w:themeColor="background1"/>
                <w:sz w:val="18"/>
                <w:szCs w:val="18"/>
              </w:rPr>
              <w:t>(</w:t>
            </w:r>
            <w:r>
              <w:rPr>
                <w:b/>
                <w:color w:val="FFFFFF" w:themeColor="background1"/>
                <w:sz w:val="18"/>
                <w:szCs w:val="18"/>
              </w:rPr>
              <w:t>Minimum of 5 Total Members Required</w:t>
            </w:r>
            <w:r w:rsidR="009900FF">
              <w:rPr>
                <w:b/>
                <w:color w:val="FFFFFF" w:themeColor="background1"/>
                <w:sz w:val="18"/>
                <w:szCs w:val="18"/>
              </w:rPr>
              <w:t>-</w:t>
            </w:r>
            <w:r>
              <w:rPr>
                <w:b/>
                <w:color w:val="FFFFFF" w:themeColor="background1"/>
                <w:sz w:val="18"/>
                <w:szCs w:val="18"/>
              </w:rPr>
              <w:t xml:space="preserve"> </w:t>
            </w:r>
            <w:r w:rsidRPr="00D73E46">
              <w:rPr>
                <w:b/>
                <w:color w:val="FFFFFF" w:themeColor="background1"/>
                <w:sz w:val="18"/>
                <w:szCs w:val="18"/>
              </w:rPr>
              <w:t>Insert Additional Rows as Needed)</w:t>
            </w:r>
          </w:p>
        </w:tc>
      </w:tr>
      <w:tr w:rsidR="00C910D1" w:rsidRPr="002A4ED5" w14:paraId="2410243C" w14:textId="77777777" w:rsidTr="00C910D1">
        <w:trPr>
          <w:trHeight w:val="607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00603F"/>
          </w:tcPr>
          <w:p w14:paraId="7F3EB76F" w14:textId="4BAA68E5" w:rsidR="00C910D1" w:rsidRPr="002A4ED5" w:rsidRDefault="00C910D1" w:rsidP="00F62D8B">
            <w:pPr>
              <w:spacing w:before="0" w:line="18" w:lineRule="atLeast"/>
              <w:jc w:val="center"/>
            </w:pPr>
            <w:r w:rsidRPr="004C6F16">
              <w:rPr>
                <w:color w:val="FFFFFF" w:themeColor="background1"/>
              </w:rPr>
              <w:t>Please ensure that all club members signup for your club on the Student Life – Clubs &amp; Organizations web page at: https://www.</w:t>
            </w:r>
            <w:r>
              <w:rPr>
                <w:color w:val="FFFFFF" w:themeColor="background1"/>
              </w:rPr>
              <w:t>vp</w:t>
            </w:r>
            <w:r w:rsidRPr="004C6F16">
              <w:rPr>
                <w:color w:val="FFFFFF" w:themeColor="background1"/>
              </w:rPr>
              <w:t xml:space="preserve">cc.edu/life/clubs. </w:t>
            </w:r>
            <w:r>
              <w:rPr>
                <w:color w:val="FFFFFF" w:themeColor="background1"/>
              </w:rPr>
              <w:t xml:space="preserve">  </w:t>
            </w:r>
            <w:r w:rsidRPr="004C6F16">
              <w:rPr>
                <w:color w:val="FFFFFF" w:themeColor="background1"/>
              </w:rPr>
              <w:t xml:space="preserve">Copy </w:t>
            </w:r>
            <w:r>
              <w:rPr>
                <w:color w:val="FFFFFF" w:themeColor="background1"/>
              </w:rPr>
              <w:t>and paste your membership list here.</w:t>
            </w:r>
          </w:p>
        </w:tc>
      </w:tr>
      <w:tr w:rsidR="007F6837" w:rsidRPr="002A4ED5" w14:paraId="61795754" w14:textId="77777777" w:rsidTr="007F6837">
        <w:trPr>
          <w:trHeight w:val="467"/>
        </w:trPr>
        <w:tc>
          <w:tcPr>
            <w:tcW w:w="10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8D7186" w14:textId="43C08F70" w:rsidR="007F6837" w:rsidRPr="006F4C22" w:rsidRDefault="007F6837" w:rsidP="001803B0">
            <w:pPr>
              <w:rPr>
                <w:b/>
              </w:rPr>
            </w:pPr>
            <w:r>
              <w:rPr>
                <w:b/>
              </w:rPr>
              <w:t>First Name</w:t>
            </w:r>
          </w:p>
        </w:tc>
        <w:tc>
          <w:tcPr>
            <w:tcW w:w="166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323EB5D" w14:textId="515A7D30" w:rsidR="007F6837" w:rsidRPr="006F4C22" w:rsidRDefault="007F6837" w:rsidP="001803B0">
            <w:pPr>
              <w:rPr>
                <w:b/>
              </w:rPr>
            </w:pPr>
            <w:r>
              <w:rPr>
                <w:b/>
              </w:rPr>
              <w:t>Last Name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86BF038" w14:textId="0E2C4370" w:rsidR="007F6837" w:rsidRPr="006F4C22" w:rsidRDefault="007F6837" w:rsidP="001803B0">
            <w:pPr>
              <w:rPr>
                <w:b/>
              </w:rPr>
            </w:pPr>
            <w:r w:rsidRPr="006F4C22">
              <w:rPr>
                <w:b/>
              </w:rPr>
              <w:t>Student ID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86A162A" w14:textId="4BBAF6F2" w:rsidR="007F6837" w:rsidRPr="006F4C22" w:rsidRDefault="007F6837" w:rsidP="001803B0">
            <w:pPr>
              <w:rPr>
                <w:b/>
              </w:rPr>
            </w:pPr>
            <w:r w:rsidRPr="006F4C22">
              <w:rPr>
                <w:b/>
              </w:rPr>
              <w:t>VPCC Email (----@email.vccs.edu)</w:t>
            </w:r>
          </w:p>
        </w:tc>
      </w:tr>
      <w:tr w:rsidR="007F6837" w:rsidRPr="002A4ED5" w14:paraId="6A05EF78" w14:textId="77777777" w:rsidTr="007F6837">
        <w:trPr>
          <w:trHeight w:val="451"/>
        </w:trPr>
        <w:tc>
          <w:tcPr>
            <w:tcW w:w="10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FC4ED96" w14:textId="77777777" w:rsidR="007F6837" w:rsidRPr="002A4ED5" w:rsidRDefault="007F6837" w:rsidP="001803B0"/>
        </w:tc>
        <w:tc>
          <w:tcPr>
            <w:tcW w:w="166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1B9562C" w14:textId="77777777" w:rsidR="007F6837" w:rsidRPr="002A4ED5" w:rsidRDefault="007F6837" w:rsidP="001803B0"/>
        </w:tc>
        <w:tc>
          <w:tcPr>
            <w:tcW w:w="87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6ABDCF9" w14:textId="1FC05CEB" w:rsidR="007F6837" w:rsidRPr="002A4ED5" w:rsidRDefault="007F6837" w:rsidP="001803B0"/>
        </w:tc>
        <w:tc>
          <w:tcPr>
            <w:tcW w:w="137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D9C194D" w14:textId="77777777" w:rsidR="007F6837" w:rsidRPr="002A4ED5" w:rsidRDefault="007F6837" w:rsidP="001803B0"/>
        </w:tc>
      </w:tr>
      <w:tr w:rsidR="007F6837" w:rsidRPr="002A4ED5" w14:paraId="164D6BF1" w14:textId="77777777" w:rsidTr="007F6837">
        <w:trPr>
          <w:trHeight w:val="467"/>
        </w:trPr>
        <w:tc>
          <w:tcPr>
            <w:tcW w:w="10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853D73D" w14:textId="77777777" w:rsidR="007F6837" w:rsidRPr="002A4ED5" w:rsidRDefault="007F6837" w:rsidP="001803B0"/>
        </w:tc>
        <w:tc>
          <w:tcPr>
            <w:tcW w:w="166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E8DF28A" w14:textId="77777777" w:rsidR="007F6837" w:rsidRPr="002A4ED5" w:rsidRDefault="007F6837" w:rsidP="001803B0"/>
        </w:tc>
        <w:tc>
          <w:tcPr>
            <w:tcW w:w="87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7481C0A" w14:textId="3DD1A404" w:rsidR="007F6837" w:rsidRPr="002A4ED5" w:rsidRDefault="007F6837" w:rsidP="001803B0"/>
        </w:tc>
        <w:tc>
          <w:tcPr>
            <w:tcW w:w="137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98D3C5A" w14:textId="77777777" w:rsidR="007F6837" w:rsidRPr="002A4ED5" w:rsidRDefault="007F6837" w:rsidP="001803B0"/>
        </w:tc>
      </w:tr>
      <w:tr w:rsidR="007F6837" w:rsidRPr="002A4ED5" w14:paraId="6DE224DB" w14:textId="77777777" w:rsidTr="007F6837">
        <w:trPr>
          <w:trHeight w:val="467"/>
        </w:trPr>
        <w:tc>
          <w:tcPr>
            <w:tcW w:w="10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DCF0724" w14:textId="77777777" w:rsidR="007F6837" w:rsidRPr="002A4ED5" w:rsidRDefault="007F6837" w:rsidP="001803B0"/>
        </w:tc>
        <w:tc>
          <w:tcPr>
            <w:tcW w:w="166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20E66B8" w14:textId="77777777" w:rsidR="007F6837" w:rsidRPr="002A4ED5" w:rsidRDefault="007F6837" w:rsidP="001803B0"/>
        </w:tc>
        <w:tc>
          <w:tcPr>
            <w:tcW w:w="87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F876AF3" w14:textId="29E42FE6" w:rsidR="007F6837" w:rsidRPr="002A4ED5" w:rsidRDefault="007F6837" w:rsidP="001803B0"/>
        </w:tc>
        <w:tc>
          <w:tcPr>
            <w:tcW w:w="137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9AF4096" w14:textId="77777777" w:rsidR="007F6837" w:rsidRPr="002A4ED5" w:rsidRDefault="007F6837" w:rsidP="001803B0"/>
        </w:tc>
      </w:tr>
      <w:tr w:rsidR="007F6837" w:rsidRPr="002A4ED5" w14:paraId="6E609699" w14:textId="77777777" w:rsidTr="007F6837">
        <w:trPr>
          <w:trHeight w:val="467"/>
        </w:trPr>
        <w:tc>
          <w:tcPr>
            <w:tcW w:w="10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0B49A06" w14:textId="77777777" w:rsidR="007F6837" w:rsidRPr="002A4ED5" w:rsidRDefault="007F6837" w:rsidP="001803B0"/>
        </w:tc>
        <w:tc>
          <w:tcPr>
            <w:tcW w:w="166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D12FCAB" w14:textId="77777777" w:rsidR="007F6837" w:rsidRPr="002A4ED5" w:rsidRDefault="007F6837" w:rsidP="001803B0"/>
        </w:tc>
        <w:tc>
          <w:tcPr>
            <w:tcW w:w="87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11588E" w14:textId="7060CFDB" w:rsidR="007F6837" w:rsidRPr="002A4ED5" w:rsidRDefault="007F6837" w:rsidP="001803B0"/>
        </w:tc>
        <w:tc>
          <w:tcPr>
            <w:tcW w:w="137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C8C9876" w14:textId="77777777" w:rsidR="007F6837" w:rsidRPr="002A4ED5" w:rsidRDefault="007F6837" w:rsidP="001803B0"/>
        </w:tc>
      </w:tr>
      <w:tr w:rsidR="007F6837" w:rsidRPr="002A4ED5" w14:paraId="5BC19704" w14:textId="77777777" w:rsidTr="007F6837">
        <w:trPr>
          <w:trHeight w:val="451"/>
        </w:trPr>
        <w:tc>
          <w:tcPr>
            <w:tcW w:w="10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94EF60C" w14:textId="77777777" w:rsidR="007F6837" w:rsidRPr="002A4ED5" w:rsidRDefault="007F6837" w:rsidP="001803B0"/>
        </w:tc>
        <w:tc>
          <w:tcPr>
            <w:tcW w:w="166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D1CDAFE" w14:textId="77777777" w:rsidR="007F6837" w:rsidRPr="002A4ED5" w:rsidRDefault="007F6837" w:rsidP="001803B0"/>
        </w:tc>
        <w:tc>
          <w:tcPr>
            <w:tcW w:w="87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A2C8229" w14:textId="4E123F8D" w:rsidR="007F6837" w:rsidRPr="002A4ED5" w:rsidRDefault="007F6837" w:rsidP="001803B0"/>
        </w:tc>
        <w:tc>
          <w:tcPr>
            <w:tcW w:w="137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D35ED5B" w14:textId="77777777" w:rsidR="007F6837" w:rsidRPr="002A4ED5" w:rsidRDefault="007F6837" w:rsidP="001803B0"/>
        </w:tc>
      </w:tr>
      <w:tr w:rsidR="007F6837" w:rsidRPr="002A4ED5" w14:paraId="44D9DCCC" w14:textId="77777777" w:rsidTr="007F6837">
        <w:trPr>
          <w:trHeight w:val="467"/>
        </w:trPr>
        <w:tc>
          <w:tcPr>
            <w:tcW w:w="10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13924D" w14:textId="77777777" w:rsidR="007F6837" w:rsidRPr="002A4ED5" w:rsidRDefault="007F6837" w:rsidP="001803B0"/>
        </w:tc>
        <w:tc>
          <w:tcPr>
            <w:tcW w:w="166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C7B8BA2" w14:textId="77777777" w:rsidR="007F6837" w:rsidRPr="002A4ED5" w:rsidRDefault="007F6837" w:rsidP="001803B0"/>
        </w:tc>
        <w:tc>
          <w:tcPr>
            <w:tcW w:w="87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3D7534E" w14:textId="0531399A" w:rsidR="007F6837" w:rsidRPr="002A4ED5" w:rsidRDefault="007F6837" w:rsidP="001803B0"/>
        </w:tc>
        <w:tc>
          <w:tcPr>
            <w:tcW w:w="137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48B3215" w14:textId="77777777" w:rsidR="007F6837" w:rsidRPr="002A4ED5" w:rsidRDefault="007F6837" w:rsidP="001803B0"/>
        </w:tc>
      </w:tr>
      <w:tr w:rsidR="007F6837" w:rsidRPr="002A4ED5" w14:paraId="3BD21A46" w14:textId="77777777" w:rsidTr="007F6837">
        <w:trPr>
          <w:trHeight w:val="467"/>
        </w:trPr>
        <w:tc>
          <w:tcPr>
            <w:tcW w:w="10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A358BD1" w14:textId="77777777" w:rsidR="007F6837" w:rsidRPr="002A4ED5" w:rsidRDefault="007F6837" w:rsidP="001803B0"/>
        </w:tc>
        <w:tc>
          <w:tcPr>
            <w:tcW w:w="166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53F1ED9" w14:textId="77777777" w:rsidR="007F6837" w:rsidRPr="002A4ED5" w:rsidRDefault="007F6837" w:rsidP="001803B0"/>
        </w:tc>
        <w:tc>
          <w:tcPr>
            <w:tcW w:w="87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90E1912" w14:textId="0852A2E0" w:rsidR="007F6837" w:rsidRPr="002A4ED5" w:rsidRDefault="007F6837" w:rsidP="001803B0"/>
        </w:tc>
        <w:tc>
          <w:tcPr>
            <w:tcW w:w="137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929E242" w14:textId="77777777" w:rsidR="007F6837" w:rsidRPr="002A4ED5" w:rsidRDefault="007F6837" w:rsidP="001803B0"/>
        </w:tc>
      </w:tr>
      <w:tr w:rsidR="007F6837" w:rsidRPr="002A4ED5" w14:paraId="1424BE22" w14:textId="77777777" w:rsidTr="007F6837">
        <w:trPr>
          <w:trHeight w:val="451"/>
        </w:trPr>
        <w:tc>
          <w:tcPr>
            <w:tcW w:w="10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C6A1C58" w14:textId="77777777" w:rsidR="007F6837" w:rsidRPr="002A4ED5" w:rsidRDefault="007F6837" w:rsidP="001803B0"/>
        </w:tc>
        <w:tc>
          <w:tcPr>
            <w:tcW w:w="166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68634AC" w14:textId="77777777" w:rsidR="007F6837" w:rsidRPr="002A4ED5" w:rsidRDefault="007F6837" w:rsidP="001803B0"/>
        </w:tc>
        <w:tc>
          <w:tcPr>
            <w:tcW w:w="87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E2E8E5C" w14:textId="463125DC" w:rsidR="007F6837" w:rsidRPr="002A4ED5" w:rsidRDefault="007F6837" w:rsidP="001803B0"/>
        </w:tc>
        <w:tc>
          <w:tcPr>
            <w:tcW w:w="137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EAF4A9A" w14:textId="77777777" w:rsidR="007F6837" w:rsidRPr="002A4ED5" w:rsidRDefault="007F6837" w:rsidP="001803B0"/>
        </w:tc>
      </w:tr>
      <w:tr w:rsidR="007F6837" w:rsidRPr="002A4ED5" w14:paraId="7747A323" w14:textId="77777777" w:rsidTr="007F6837">
        <w:trPr>
          <w:trHeight w:val="467"/>
        </w:trPr>
        <w:tc>
          <w:tcPr>
            <w:tcW w:w="10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9A76B7A" w14:textId="77777777" w:rsidR="007F6837" w:rsidRPr="002A4ED5" w:rsidRDefault="007F6837" w:rsidP="001803B0"/>
        </w:tc>
        <w:tc>
          <w:tcPr>
            <w:tcW w:w="166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C8F1B86" w14:textId="77777777" w:rsidR="007F6837" w:rsidRPr="002A4ED5" w:rsidRDefault="007F6837" w:rsidP="001803B0"/>
        </w:tc>
        <w:tc>
          <w:tcPr>
            <w:tcW w:w="87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E98FDAA" w14:textId="79A2FB49" w:rsidR="007F6837" w:rsidRPr="002A4ED5" w:rsidRDefault="007F6837" w:rsidP="001803B0"/>
        </w:tc>
        <w:tc>
          <w:tcPr>
            <w:tcW w:w="137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1A8E984" w14:textId="77777777" w:rsidR="007F6837" w:rsidRPr="002A4ED5" w:rsidRDefault="007F6837" w:rsidP="001803B0"/>
        </w:tc>
      </w:tr>
      <w:tr w:rsidR="007F6837" w:rsidRPr="002A4ED5" w14:paraId="27184810" w14:textId="77777777" w:rsidTr="007F6837">
        <w:trPr>
          <w:trHeight w:val="467"/>
        </w:trPr>
        <w:tc>
          <w:tcPr>
            <w:tcW w:w="10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5842E94" w14:textId="77777777" w:rsidR="007F6837" w:rsidRPr="002A4ED5" w:rsidRDefault="007F6837" w:rsidP="001803B0"/>
        </w:tc>
        <w:tc>
          <w:tcPr>
            <w:tcW w:w="166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0F44151" w14:textId="77777777" w:rsidR="007F6837" w:rsidRPr="002A4ED5" w:rsidRDefault="007F6837" w:rsidP="001803B0"/>
        </w:tc>
        <w:tc>
          <w:tcPr>
            <w:tcW w:w="87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8A57EEA" w14:textId="1CD4209F" w:rsidR="007F6837" w:rsidRPr="002A4ED5" w:rsidRDefault="007F6837" w:rsidP="001803B0"/>
        </w:tc>
        <w:tc>
          <w:tcPr>
            <w:tcW w:w="137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32D3C28" w14:textId="77777777" w:rsidR="007F6837" w:rsidRPr="002A4ED5" w:rsidRDefault="007F6837" w:rsidP="001803B0"/>
        </w:tc>
      </w:tr>
      <w:tr w:rsidR="007F6837" w:rsidRPr="002A4ED5" w14:paraId="0B7F9F56" w14:textId="77777777" w:rsidTr="007F6837">
        <w:trPr>
          <w:trHeight w:val="467"/>
        </w:trPr>
        <w:tc>
          <w:tcPr>
            <w:tcW w:w="10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C6A5E53" w14:textId="77777777" w:rsidR="007F6837" w:rsidRPr="002A4ED5" w:rsidRDefault="007F6837" w:rsidP="001803B0"/>
        </w:tc>
        <w:tc>
          <w:tcPr>
            <w:tcW w:w="166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436A6E8" w14:textId="77777777" w:rsidR="007F6837" w:rsidRPr="002A4ED5" w:rsidRDefault="007F6837" w:rsidP="001803B0"/>
        </w:tc>
        <w:tc>
          <w:tcPr>
            <w:tcW w:w="87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EFFA9CB" w14:textId="189DAE5B" w:rsidR="007F6837" w:rsidRPr="002A4ED5" w:rsidRDefault="007F6837" w:rsidP="001803B0"/>
        </w:tc>
        <w:tc>
          <w:tcPr>
            <w:tcW w:w="137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46BE4B9" w14:textId="77777777" w:rsidR="007F6837" w:rsidRPr="002A4ED5" w:rsidRDefault="007F6837" w:rsidP="001803B0"/>
        </w:tc>
      </w:tr>
      <w:tr w:rsidR="007F6837" w:rsidRPr="002A4ED5" w14:paraId="77596FB2" w14:textId="77777777" w:rsidTr="007F6837">
        <w:trPr>
          <w:trHeight w:val="467"/>
        </w:trPr>
        <w:tc>
          <w:tcPr>
            <w:tcW w:w="10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C2DA1EB" w14:textId="77777777" w:rsidR="007F6837" w:rsidRPr="002A4ED5" w:rsidRDefault="007F6837" w:rsidP="001803B0"/>
        </w:tc>
        <w:tc>
          <w:tcPr>
            <w:tcW w:w="166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ABFFF17" w14:textId="77777777" w:rsidR="007F6837" w:rsidRPr="002A4ED5" w:rsidRDefault="007F6837" w:rsidP="001803B0"/>
        </w:tc>
        <w:tc>
          <w:tcPr>
            <w:tcW w:w="87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38F5C2B" w14:textId="02E80978" w:rsidR="007F6837" w:rsidRPr="002A4ED5" w:rsidRDefault="007F6837" w:rsidP="001803B0"/>
        </w:tc>
        <w:tc>
          <w:tcPr>
            <w:tcW w:w="137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6C92415" w14:textId="77777777" w:rsidR="007F6837" w:rsidRPr="002A4ED5" w:rsidRDefault="007F6837" w:rsidP="001803B0"/>
        </w:tc>
      </w:tr>
      <w:tr w:rsidR="007F6837" w:rsidRPr="002A4ED5" w14:paraId="0FE2A2E4" w14:textId="77777777" w:rsidTr="007F6837">
        <w:trPr>
          <w:trHeight w:val="467"/>
        </w:trPr>
        <w:tc>
          <w:tcPr>
            <w:tcW w:w="10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3B68608" w14:textId="77777777" w:rsidR="007F6837" w:rsidRPr="002A4ED5" w:rsidRDefault="007F6837" w:rsidP="001803B0"/>
        </w:tc>
        <w:tc>
          <w:tcPr>
            <w:tcW w:w="166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37BB005" w14:textId="77777777" w:rsidR="007F6837" w:rsidRPr="002A4ED5" w:rsidRDefault="007F6837" w:rsidP="001803B0"/>
        </w:tc>
        <w:tc>
          <w:tcPr>
            <w:tcW w:w="87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9E9FB8D" w14:textId="71CF2998" w:rsidR="007F6837" w:rsidRPr="002A4ED5" w:rsidRDefault="007F6837" w:rsidP="001803B0"/>
        </w:tc>
        <w:tc>
          <w:tcPr>
            <w:tcW w:w="137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986E955" w14:textId="77777777" w:rsidR="007F6837" w:rsidRPr="002A4ED5" w:rsidRDefault="007F6837" w:rsidP="001803B0"/>
        </w:tc>
      </w:tr>
      <w:tr w:rsidR="007F6837" w:rsidRPr="002A4ED5" w14:paraId="6118976F" w14:textId="77777777" w:rsidTr="007F6837">
        <w:trPr>
          <w:trHeight w:val="467"/>
        </w:trPr>
        <w:tc>
          <w:tcPr>
            <w:tcW w:w="10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952B938" w14:textId="77777777" w:rsidR="007F6837" w:rsidRPr="002A4ED5" w:rsidRDefault="007F6837" w:rsidP="001803B0"/>
        </w:tc>
        <w:tc>
          <w:tcPr>
            <w:tcW w:w="166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FA038DD" w14:textId="77777777" w:rsidR="007F6837" w:rsidRPr="002A4ED5" w:rsidRDefault="007F6837" w:rsidP="001803B0"/>
        </w:tc>
        <w:tc>
          <w:tcPr>
            <w:tcW w:w="87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AA73E71" w14:textId="2FE56D56" w:rsidR="007F6837" w:rsidRPr="002A4ED5" w:rsidRDefault="007F6837" w:rsidP="001803B0"/>
        </w:tc>
        <w:tc>
          <w:tcPr>
            <w:tcW w:w="137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7144608" w14:textId="77777777" w:rsidR="007F6837" w:rsidRPr="002A4ED5" w:rsidRDefault="007F6837" w:rsidP="001803B0"/>
        </w:tc>
      </w:tr>
      <w:tr w:rsidR="007F6837" w:rsidRPr="002A4ED5" w14:paraId="71879DE3" w14:textId="77777777" w:rsidTr="007F6837">
        <w:trPr>
          <w:trHeight w:val="467"/>
        </w:trPr>
        <w:tc>
          <w:tcPr>
            <w:tcW w:w="10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D9D0FE8" w14:textId="77777777" w:rsidR="007F6837" w:rsidRPr="002A4ED5" w:rsidRDefault="007F6837" w:rsidP="001803B0"/>
        </w:tc>
        <w:tc>
          <w:tcPr>
            <w:tcW w:w="166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0F4EEF0" w14:textId="77777777" w:rsidR="007F6837" w:rsidRPr="002A4ED5" w:rsidRDefault="007F6837" w:rsidP="001803B0"/>
        </w:tc>
        <w:tc>
          <w:tcPr>
            <w:tcW w:w="87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605A530" w14:textId="509C22EE" w:rsidR="007F6837" w:rsidRPr="002A4ED5" w:rsidRDefault="007F6837" w:rsidP="001803B0"/>
        </w:tc>
        <w:tc>
          <w:tcPr>
            <w:tcW w:w="137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C383658" w14:textId="77777777" w:rsidR="007F6837" w:rsidRPr="002A4ED5" w:rsidRDefault="007F6837" w:rsidP="001803B0"/>
        </w:tc>
      </w:tr>
    </w:tbl>
    <w:p w14:paraId="7AC0FB9B" w14:textId="77777777" w:rsidR="0087492D" w:rsidRDefault="0087492D" w:rsidP="00562601">
      <w:pPr>
        <w:spacing w:before="0"/>
        <w:rPr>
          <w:sz w:val="12"/>
        </w:rPr>
      </w:pPr>
    </w:p>
    <w:p w14:paraId="58816A1C" w14:textId="77777777" w:rsidR="00A379BC" w:rsidRDefault="00A379BC" w:rsidP="00562601">
      <w:pPr>
        <w:spacing w:before="0"/>
        <w:rPr>
          <w:sz w:val="12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65"/>
        <w:gridCol w:w="2000"/>
        <w:gridCol w:w="3781"/>
        <w:gridCol w:w="2244"/>
      </w:tblGrid>
      <w:tr w:rsidR="0087492D" w:rsidRPr="00A75496" w14:paraId="18494ABA" w14:textId="77777777" w:rsidTr="00EB0C16">
        <w:trPr>
          <w:trHeight w:val="468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03F"/>
            <w:vAlign w:val="bottom"/>
          </w:tcPr>
          <w:p w14:paraId="77D0974D" w14:textId="53C158B8" w:rsidR="0087492D" w:rsidRPr="00A75496" w:rsidRDefault="000E4F6E" w:rsidP="00F62D8B">
            <w:pPr>
              <w:jc w:val="center"/>
              <w:rPr>
                <w:b/>
                <w:color w:val="FFFFFF" w:themeColor="background1"/>
                <w:sz w:val="28"/>
              </w:rPr>
            </w:pPr>
            <w:r>
              <w:rPr>
                <w:b/>
                <w:color w:val="FFFFFF" w:themeColor="background1"/>
                <w:sz w:val="28"/>
              </w:rPr>
              <w:t xml:space="preserve">Officially </w:t>
            </w:r>
            <w:r w:rsidR="0087492D">
              <w:rPr>
                <w:b/>
                <w:color w:val="FFFFFF" w:themeColor="background1"/>
                <w:sz w:val="28"/>
              </w:rPr>
              <w:t>Appro</w:t>
            </w:r>
            <w:r w:rsidR="006F4C22">
              <w:rPr>
                <w:b/>
                <w:color w:val="FFFFFF" w:themeColor="background1"/>
                <w:sz w:val="28"/>
              </w:rPr>
              <w:t>ved</w:t>
            </w:r>
            <w:r w:rsidR="0087492D">
              <w:rPr>
                <w:b/>
                <w:color w:val="FFFFFF" w:themeColor="background1"/>
                <w:sz w:val="28"/>
              </w:rPr>
              <w:t xml:space="preserve"> </w:t>
            </w:r>
            <w:r w:rsidR="006F4C22">
              <w:rPr>
                <w:b/>
                <w:color w:val="FFFFFF" w:themeColor="background1"/>
                <w:sz w:val="28"/>
              </w:rPr>
              <w:t>VPCC</w:t>
            </w:r>
            <w:r w:rsidR="0087492D">
              <w:rPr>
                <w:b/>
                <w:color w:val="FFFFFF" w:themeColor="background1"/>
                <w:sz w:val="28"/>
              </w:rPr>
              <w:t xml:space="preserve"> Student Club/Organization </w:t>
            </w:r>
          </w:p>
        </w:tc>
      </w:tr>
      <w:tr w:rsidR="00621EF2" w:rsidRPr="002A4ED5" w14:paraId="771099AE" w14:textId="77777777" w:rsidTr="00F62D8B"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E1AF17" w14:textId="77777777" w:rsidR="00621EF2" w:rsidRPr="006F4C22" w:rsidRDefault="00621EF2" w:rsidP="00EB0C16">
            <w:pPr>
              <w:spacing w:before="0"/>
              <w:rPr>
                <w:b/>
              </w:rPr>
            </w:pPr>
            <w:r w:rsidRPr="006F4C22">
              <w:rPr>
                <w:b/>
              </w:rPr>
              <w:t>SGA Vice President</w:t>
            </w:r>
          </w:p>
          <w:p w14:paraId="4EC48ED2" w14:textId="47A8E8C7" w:rsidR="006F4C22" w:rsidRPr="006F4C22" w:rsidRDefault="00621EF2" w:rsidP="006F4C22">
            <w:pPr>
              <w:spacing w:before="0"/>
              <w:rPr>
                <w:b/>
              </w:rPr>
            </w:pPr>
            <w:r w:rsidRPr="006F4C22">
              <w:rPr>
                <w:b/>
                <w:sz w:val="20"/>
                <w:szCs w:val="22"/>
              </w:rPr>
              <w:t xml:space="preserve">Hampton </w:t>
            </w:r>
            <w:r w:rsidR="006F4C22">
              <w:rPr>
                <w:b/>
                <w:sz w:val="20"/>
                <w:szCs w:val="22"/>
              </w:rPr>
              <w:t>and/</w:t>
            </w:r>
            <w:r w:rsidRPr="006F4C22">
              <w:rPr>
                <w:b/>
                <w:sz w:val="20"/>
                <w:szCs w:val="22"/>
              </w:rPr>
              <w:t>or Historic Triangle</w:t>
            </w:r>
            <w:r w:rsidR="006F4C22">
              <w:rPr>
                <w:b/>
                <w:sz w:val="20"/>
                <w:szCs w:val="22"/>
              </w:rPr>
              <w:t xml:space="preserve"> </w:t>
            </w:r>
            <w:r w:rsidR="006F4C22" w:rsidRPr="006F4C22">
              <w:rPr>
                <w:b/>
                <w:sz w:val="20"/>
                <w:szCs w:val="22"/>
              </w:rPr>
              <w:t>Campus(es)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63003D" w14:textId="77777777" w:rsidR="00BA1149" w:rsidRDefault="00BA1149" w:rsidP="00EB0C16"/>
          <w:p w14:paraId="6F266EA2" w14:textId="681C6531" w:rsidR="006F4C22" w:rsidRPr="002A4ED5" w:rsidRDefault="006F4C22" w:rsidP="00EB0C16"/>
        </w:tc>
        <w:tc>
          <w:tcPr>
            <w:tcW w:w="1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40776A" w14:textId="77777777" w:rsidR="00621EF2" w:rsidRPr="002A4ED5" w:rsidRDefault="00621EF2" w:rsidP="00EB0C16"/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A7F28B" w14:textId="1B35260A" w:rsidR="00621EF2" w:rsidRPr="006F4C22" w:rsidRDefault="00F62D8B" w:rsidP="00EB0C16">
            <w:pPr>
              <w:rPr>
                <w:b/>
              </w:rPr>
            </w:pPr>
            <w:r w:rsidRPr="006F4C22">
              <w:rPr>
                <w:b/>
              </w:rPr>
              <w:t>Date:</w:t>
            </w:r>
          </w:p>
        </w:tc>
        <w:bookmarkStart w:id="0" w:name="_GoBack"/>
        <w:bookmarkEnd w:id="0"/>
      </w:tr>
      <w:tr w:rsidR="00621EF2" w:rsidRPr="002A4ED5" w14:paraId="3F3A6B8D" w14:textId="77777777" w:rsidTr="00F62D8B">
        <w:trPr>
          <w:trHeight w:val="413"/>
        </w:trPr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71186E" w14:textId="628EAA50" w:rsidR="00621EF2" w:rsidRPr="006F4C22" w:rsidRDefault="00621EF2" w:rsidP="00EB0C16">
            <w:pPr>
              <w:spacing w:before="0"/>
              <w:rPr>
                <w:b/>
              </w:rPr>
            </w:pPr>
            <w:r w:rsidRPr="006F4C22">
              <w:rPr>
                <w:b/>
              </w:rPr>
              <w:t>Coordinator of Student Life and Leadership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C08F6C" w14:textId="5581CF5E" w:rsidR="00621EF2" w:rsidRPr="002A4ED5" w:rsidRDefault="00621EF2" w:rsidP="00EB0C16">
            <w:r>
              <w:t>Kadisia Archer</w:t>
            </w:r>
          </w:p>
        </w:tc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4B018C" w14:textId="77777777" w:rsidR="00621EF2" w:rsidRPr="002A4ED5" w:rsidRDefault="00621EF2" w:rsidP="00EB0C16"/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C308ED" w14:textId="092C8298" w:rsidR="00621EF2" w:rsidRPr="006F4C22" w:rsidRDefault="00F62D8B" w:rsidP="00EB0C16">
            <w:pPr>
              <w:rPr>
                <w:b/>
              </w:rPr>
            </w:pPr>
            <w:r w:rsidRPr="006F4C22">
              <w:rPr>
                <w:b/>
              </w:rPr>
              <w:t>Date:</w:t>
            </w:r>
          </w:p>
        </w:tc>
      </w:tr>
    </w:tbl>
    <w:p w14:paraId="69BD9B12" w14:textId="77777777" w:rsidR="004D1F0E" w:rsidRDefault="004D1F0E" w:rsidP="00562601">
      <w:pPr>
        <w:spacing w:before="0"/>
        <w:rPr>
          <w:sz w:val="12"/>
        </w:rPr>
      </w:pPr>
    </w:p>
    <w:p w14:paraId="29F2FE99" w14:textId="755B35C3" w:rsidR="00A379BC" w:rsidRPr="00EC1831" w:rsidRDefault="00B92AFD" w:rsidP="00A379BC">
      <w:pPr>
        <w:spacing w:before="0"/>
        <w:jc w:val="center"/>
        <w:rPr>
          <w:b/>
          <w:sz w:val="28"/>
        </w:rPr>
      </w:pPr>
      <w:r w:rsidRPr="00EC1831">
        <w:rPr>
          <w:b/>
          <w:sz w:val="28"/>
        </w:rPr>
        <w:t xml:space="preserve">Submit completed application to </w:t>
      </w:r>
      <w:r w:rsidR="00D51EF3" w:rsidRPr="00EC1831">
        <w:rPr>
          <w:b/>
          <w:sz w:val="28"/>
        </w:rPr>
        <w:t>archerk@vpcc.edu</w:t>
      </w:r>
    </w:p>
    <w:sectPr w:rsidR="00A379BC" w:rsidRPr="00EC1831" w:rsidSect="003C3F5E">
      <w:headerReference w:type="default" r:id="rId13"/>
      <w:headerReference w:type="first" r:id="rId14"/>
      <w:pgSz w:w="12240" w:h="15840" w:code="1"/>
      <w:pgMar w:top="720" w:right="720" w:bottom="360" w:left="720" w:header="720" w:footer="432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3399DE" w14:textId="77777777" w:rsidR="003C601D" w:rsidRDefault="003C601D" w:rsidP="00650259">
      <w:pPr>
        <w:spacing w:line="240" w:lineRule="auto"/>
      </w:pPr>
      <w:r>
        <w:separator/>
      </w:r>
    </w:p>
  </w:endnote>
  <w:endnote w:type="continuationSeparator" w:id="0">
    <w:p w14:paraId="6838F59E" w14:textId="77777777" w:rsidR="003C601D" w:rsidRDefault="003C601D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3EC9669-24E8-47F9-912C-0AA9F5265A77}"/>
    <w:embedBold r:id="rId2" w:fontKey="{346CACC6-4D7C-43D2-90EC-98594BD906D2}"/>
    <w:embedItalic r:id="rId3" w:fontKey="{0F56A90A-30C7-4A7D-A994-2A2C8B82F67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AC8015F3-BDA6-477D-A670-8D525C98A52D}"/>
    <w:embedBold r:id="rId5" w:fontKey="{1DC42098-8D5E-41AC-9EE4-2CE40FE3DD06}"/>
    <w:embedItalic r:id="rId6" w:fontKey="{2C58E880-3B9E-4260-A22F-B1E7FA2DDF16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4E8E11FB-515A-4D63-BDDF-7C8F1D9FDE4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8D6D573D-1427-462C-AECB-A5434E51605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7F95AD0E-6BD0-4C56-93A6-05E97CA84071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0" w:fontKey="{6FB68B05-1516-45D5-B8B0-5FA2E1C96EB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C7E2A9" w14:textId="77777777" w:rsidR="003C601D" w:rsidRDefault="003C601D" w:rsidP="00650259">
      <w:pPr>
        <w:spacing w:line="240" w:lineRule="auto"/>
      </w:pPr>
      <w:r>
        <w:separator/>
      </w:r>
    </w:p>
  </w:footnote>
  <w:footnote w:type="continuationSeparator" w:id="0">
    <w:p w14:paraId="2F81EA23" w14:textId="77777777" w:rsidR="003C601D" w:rsidRDefault="003C601D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B347F9" w14:textId="74248F5E" w:rsidR="00BF61E9" w:rsidRPr="007646DC" w:rsidRDefault="007646DC">
    <w:pPr>
      <w:pStyle w:val="Header"/>
      <w:rPr>
        <w:color w:val="7030A0"/>
      </w:rPr>
    </w:pPr>
    <w:r w:rsidRPr="007646DC">
      <w:rPr>
        <w:color w:val="7030A0"/>
      </w:rPr>
      <w:t>2023-2024 Student Club/Organization Application</w:t>
    </w:r>
    <w:r>
      <w:rPr>
        <w:color w:val="7030A0"/>
      </w:rPr>
      <w:t xml:space="preserve">        </w:t>
    </w:r>
    <w:r w:rsidRPr="007646DC">
      <w:rPr>
        <w:color w:val="7030A0"/>
        <w:sz w:val="22"/>
      </w:rPr>
      <w:t>Page 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shd w:val="clear" w:color="auto" w:fill="005944"/>
      <w:tblLook w:val="04A0" w:firstRow="1" w:lastRow="0" w:firstColumn="1" w:lastColumn="0" w:noHBand="0" w:noVBand="1"/>
    </w:tblPr>
    <w:tblGrid>
      <w:gridCol w:w="10800"/>
    </w:tblGrid>
    <w:tr w:rsidR="003C3F5E" w:rsidRPr="00562601" w14:paraId="147C6F99" w14:textId="77777777" w:rsidTr="00595A8B">
      <w:trPr>
        <w:trHeight w:val="540"/>
      </w:trPr>
      <w:tc>
        <w:tcPr>
          <w:tcW w:w="5000" w:type="pct"/>
          <w:shd w:val="clear" w:color="auto" w:fill="00603F"/>
          <w:vAlign w:val="center"/>
        </w:tcPr>
        <w:p w14:paraId="34A804C3" w14:textId="26B39056" w:rsidR="003C3F5E" w:rsidRPr="00FF194B" w:rsidRDefault="00BF61E9" w:rsidP="007646DC">
          <w:pPr>
            <w:spacing w:before="0" w:line="240" w:lineRule="auto"/>
            <w:rPr>
              <w:b/>
              <w:color w:val="FFFFFF" w:themeColor="background1"/>
              <w:sz w:val="56"/>
              <w:szCs w:val="56"/>
            </w:rPr>
          </w:pPr>
          <w:r>
            <w:rPr>
              <w:noProof/>
            </w:rPr>
            <w:drawing>
              <wp:anchor distT="0" distB="0" distL="114300" distR="114300" simplePos="0" relativeHeight="251658240" behindDoc="1" locked="0" layoutInCell="1" allowOverlap="1" wp14:anchorId="61B9DB3C" wp14:editId="6ADACAB9">
                <wp:simplePos x="0" y="0"/>
                <wp:positionH relativeFrom="column">
                  <wp:posOffset>112395</wp:posOffset>
                </wp:positionH>
                <wp:positionV relativeFrom="page">
                  <wp:posOffset>66675</wp:posOffset>
                </wp:positionV>
                <wp:extent cx="560070" cy="359410"/>
                <wp:effectExtent l="0" t="0" r="0" b="2540"/>
                <wp:wrapTight wrapText="bothSides">
                  <wp:wrapPolygon edited="0">
                    <wp:start x="0" y="0"/>
                    <wp:lineTo x="0" y="20608"/>
                    <wp:lineTo x="20571" y="20608"/>
                    <wp:lineTo x="20571" y="0"/>
                    <wp:lineTo x="0" y="0"/>
                  </wp:wrapPolygon>
                </wp:wrapTight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0070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3C3F5E" w:rsidRPr="00FF194B">
            <w:rPr>
              <w:b/>
              <w:color w:val="FFFFFF" w:themeColor="background1"/>
              <w:sz w:val="56"/>
              <w:szCs w:val="56"/>
            </w:rPr>
            <w:t>Office of Student Life and Leadership</w:t>
          </w:r>
        </w:p>
        <w:p w14:paraId="2CCB760C" w14:textId="227BD548" w:rsidR="003C3F5E" w:rsidRPr="002B69B4" w:rsidRDefault="003C1C26" w:rsidP="003C3F5E">
          <w:pPr>
            <w:pStyle w:val="Header"/>
            <w:jc w:val="center"/>
          </w:pPr>
          <w:bookmarkStart w:id="1" w:name="_Hlk134612227"/>
          <w:r>
            <w:t>202</w:t>
          </w:r>
          <w:r w:rsidR="000E4F6E">
            <w:t>3</w:t>
          </w:r>
          <w:r>
            <w:t>-202</w:t>
          </w:r>
          <w:r w:rsidR="00DF4545">
            <w:t>4</w:t>
          </w:r>
          <w:r w:rsidR="003C3F5E">
            <w:t xml:space="preserve"> Student Club/Organization Application</w:t>
          </w:r>
          <w:bookmarkEnd w:id="1"/>
        </w:p>
      </w:tc>
    </w:tr>
  </w:tbl>
  <w:p w14:paraId="04D1EDC5" w14:textId="77777777" w:rsidR="003C3F5E" w:rsidRPr="003C3F5E" w:rsidRDefault="003C3F5E">
    <w:pPr>
      <w:pStyle w:val="Header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8026D0"/>
    <w:multiLevelType w:val="hybridMultilevel"/>
    <w:tmpl w:val="541085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6"/>
  </w:num>
  <w:num w:numId="4">
    <w:abstractNumId w:val="12"/>
  </w:num>
  <w:num w:numId="5">
    <w:abstractNumId w:val="14"/>
  </w:num>
  <w:num w:numId="6">
    <w:abstractNumId w:val="20"/>
  </w:num>
  <w:num w:numId="7">
    <w:abstractNumId w:val="6"/>
  </w:num>
  <w:num w:numId="8">
    <w:abstractNumId w:val="10"/>
  </w:num>
  <w:num w:numId="9">
    <w:abstractNumId w:val="18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7"/>
  </w:num>
  <w:num w:numId="17">
    <w:abstractNumId w:val="3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4"/>
  </w:num>
  <w:num w:numId="23">
    <w:abstractNumId w:val="13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c1NzE3NbQ0MDEyMLJQ0lEKTi0uzszPAykwrAUAvhIeoCwAAAA="/>
  </w:docVars>
  <w:rsids>
    <w:rsidRoot w:val="00F80412"/>
    <w:rsid w:val="00003B30"/>
    <w:rsid w:val="00016905"/>
    <w:rsid w:val="00034CF1"/>
    <w:rsid w:val="00045CA6"/>
    <w:rsid w:val="00052382"/>
    <w:rsid w:val="0006568A"/>
    <w:rsid w:val="00074198"/>
    <w:rsid w:val="00076F0F"/>
    <w:rsid w:val="00084253"/>
    <w:rsid w:val="00090A25"/>
    <w:rsid w:val="000C3EB1"/>
    <w:rsid w:val="000C6ED1"/>
    <w:rsid w:val="000D0B95"/>
    <w:rsid w:val="000D1F49"/>
    <w:rsid w:val="000D7BCB"/>
    <w:rsid w:val="000E12C2"/>
    <w:rsid w:val="000E4F6E"/>
    <w:rsid w:val="000F5C88"/>
    <w:rsid w:val="00122E9F"/>
    <w:rsid w:val="00160097"/>
    <w:rsid w:val="001727CA"/>
    <w:rsid w:val="002001BB"/>
    <w:rsid w:val="002229AD"/>
    <w:rsid w:val="00245E31"/>
    <w:rsid w:val="00261C01"/>
    <w:rsid w:val="002636EF"/>
    <w:rsid w:val="00267D8C"/>
    <w:rsid w:val="002A4ED5"/>
    <w:rsid w:val="002B4BD5"/>
    <w:rsid w:val="002B69B4"/>
    <w:rsid w:val="002C56E6"/>
    <w:rsid w:val="002D3A9F"/>
    <w:rsid w:val="00354B3D"/>
    <w:rsid w:val="003572CA"/>
    <w:rsid w:val="00361E11"/>
    <w:rsid w:val="0036288C"/>
    <w:rsid w:val="003B4744"/>
    <w:rsid w:val="003C1C26"/>
    <w:rsid w:val="003C3F5E"/>
    <w:rsid w:val="003C601D"/>
    <w:rsid w:val="003E0DB2"/>
    <w:rsid w:val="003F0847"/>
    <w:rsid w:val="0040090B"/>
    <w:rsid w:val="00441D8A"/>
    <w:rsid w:val="00446538"/>
    <w:rsid w:val="0046302A"/>
    <w:rsid w:val="00487D2D"/>
    <w:rsid w:val="004C6F16"/>
    <w:rsid w:val="004D1F0E"/>
    <w:rsid w:val="004D5D62"/>
    <w:rsid w:val="004E76EF"/>
    <w:rsid w:val="00505324"/>
    <w:rsid w:val="005112D0"/>
    <w:rsid w:val="00511D7C"/>
    <w:rsid w:val="005278A3"/>
    <w:rsid w:val="00562601"/>
    <w:rsid w:val="00566BE9"/>
    <w:rsid w:val="0057256E"/>
    <w:rsid w:val="00577E06"/>
    <w:rsid w:val="00582B1C"/>
    <w:rsid w:val="00590433"/>
    <w:rsid w:val="005A3BF7"/>
    <w:rsid w:val="005E7AC8"/>
    <w:rsid w:val="005F2035"/>
    <w:rsid w:val="005F7990"/>
    <w:rsid w:val="00604C12"/>
    <w:rsid w:val="00620A8D"/>
    <w:rsid w:val="00621EF2"/>
    <w:rsid w:val="0063739C"/>
    <w:rsid w:val="00650259"/>
    <w:rsid w:val="006E255E"/>
    <w:rsid w:val="006E3298"/>
    <w:rsid w:val="006E614C"/>
    <w:rsid w:val="006F4C22"/>
    <w:rsid w:val="006F55DB"/>
    <w:rsid w:val="00731360"/>
    <w:rsid w:val="007646DC"/>
    <w:rsid w:val="00770F25"/>
    <w:rsid w:val="00775A06"/>
    <w:rsid w:val="00787DD4"/>
    <w:rsid w:val="007A35A8"/>
    <w:rsid w:val="007B0A85"/>
    <w:rsid w:val="007C6A52"/>
    <w:rsid w:val="007F6837"/>
    <w:rsid w:val="00806FF3"/>
    <w:rsid w:val="0082043E"/>
    <w:rsid w:val="008245E7"/>
    <w:rsid w:val="0087491E"/>
    <w:rsid w:val="0087492D"/>
    <w:rsid w:val="00875150"/>
    <w:rsid w:val="008A0935"/>
    <w:rsid w:val="008A7733"/>
    <w:rsid w:val="008E203A"/>
    <w:rsid w:val="008E26BA"/>
    <w:rsid w:val="008F408B"/>
    <w:rsid w:val="008F779A"/>
    <w:rsid w:val="00905BCD"/>
    <w:rsid w:val="009075E4"/>
    <w:rsid w:val="0091229C"/>
    <w:rsid w:val="009276C8"/>
    <w:rsid w:val="009348AB"/>
    <w:rsid w:val="00940E73"/>
    <w:rsid w:val="009609C0"/>
    <w:rsid w:val="00961C11"/>
    <w:rsid w:val="0098597D"/>
    <w:rsid w:val="009900FF"/>
    <w:rsid w:val="00991B30"/>
    <w:rsid w:val="009A0548"/>
    <w:rsid w:val="009A7994"/>
    <w:rsid w:val="009C4908"/>
    <w:rsid w:val="009D406B"/>
    <w:rsid w:val="009E7D9D"/>
    <w:rsid w:val="009F2638"/>
    <w:rsid w:val="009F619A"/>
    <w:rsid w:val="009F6DDE"/>
    <w:rsid w:val="00A16ECB"/>
    <w:rsid w:val="00A370A8"/>
    <w:rsid w:val="00A379BC"/>
    <w:rsid w:val="00A40945"/>
    <w:rsid w:val="00A439A4"/>
    <w:rsid w:val="00A60442"/>
    <w:rsid w:val="00A66779"/>
    <w:rsid w:val="00A75496"/>
    <w:rsid w:val="00AC2926"/>
    <w:rsid w:val="00B04A50"/>
    <w:rsid w:val="00B160CA"/>
    <w:rsid w:val="00B70CF5"/>
    <w:rsid w:val="00B92AFD"/>
    <w:rsid w:val="00BA1149"/>
    <w:rsid w:val="00BD4753"/>
    <w:rsid w:val="00BD5CB1"/>
    <w:rsid w:val="00BE62EE"/>
    <w:rsid w:val="00BE7DD0"/>
    <w:rsid w:val="00BF61E9"/>
    <w:rsid w:val="00C003BA"/>
    <w:rsid w:val="00C10D4B"/>
    <w:rsid w:val="00C11E1F"/>
    <w:rsid w:val="00C123D3"/>
    <w:rsid w:val="00C17832"/>
    <w:rsid w:val="00C23542"/>
    <w:rsid w:val="00C426B5"/>
    <w:rsid w:val="00C427EB"/>
    <w:rsid w:val="00C46878"/>
    <w:rsid w:val="00C5050C"/>
    <w:rsid w:val="00C81922"/>
    <w:rsid w:val="00C910D1"/>
    <w:rsid w:val="00CB4A51"/>
    <w:rsid w:val="00CD4532"/>
    <w:rsid w:val="00CD47B0"/>
    <w:rsid w:val="00CE6104"/>
    <w:rsid w:val="00CE7918"/>
    <w:rsid w:val="00D16163"/>
    <w:rsid w:val="00D177FB"/>
    <w:rsid w:val="00D51EF3"/>
    <w:rsid w:val="00D73E46"/>
    <w:rsid w:val="00D908A8"/>
    <w:rsid w:val="00D92429"/>
    <w:rsid w:val="00DB3FAD"/>
    <w:rsid w:val="00DD447B"/>
    <w:rsid w:val="00DD7DB1"/>
    <w:rsid w:val="00DF0832"/>
    <w:rsid w:val="00DF4545"/>
    <w:rsid w:val="00E376D9"/>
    <w:rsid w:val="00E61C09"/>
    <w:rsid w:val="00E677FE"/>
    <w:rsid w:val="00E7559A"/>
    <w:rsid w:val="00EB3B58"/>
    <w:rsid w:val="00EC0CAF"/>
    <w:rsid w:val="00EC1831"/>
    <w:rsid w:val="00EC7359"/>
    <w:rsid w:val="00EE3054"/>
    <w:rsid w:val="00F00606"/>
    <w:rsid w:val="00F01256"/>
    <w:rsid w:val="00F16BDC"/>
    <w:rsid w:val="00F53AEC"/>
    <w:rsid w:val="00F5418C"/>
    <w:rsid w:val="00F549BE"/>
    <w:rsid w:val="00F5745B"/>
    <w:rsid w:val="00F62D8B"/>
    <w:rsid w:val="00F80412"/>
    <w:rsid w:val="00FC1438"/>
    <w:rsid w:val="00FC20F3"/>
    <w:rsid w:val="00FC7475"/>
    <w:rsid w:val="00FE2E33"/>
    <w:rsid w:val="00FE78A0"/>
    <w:rsid w:val="00FF194B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9C00B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3C3F5E"/>
    <w:pPr>
      <w:spacing w:before="120" w:after="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rsid w:val="00562601"/>
    <w:pPr>
      <w:tabs>
        <w:tab w:val="center" w:pos="4680"/>
        <w:tab w:val="right" w:pos="9810"/>
      </w:tabs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562601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unhideWhenUsed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B69B4"/>
    <w:pPr>
      <w:tabs>
        <w:tab w:val="right" w:leader="dot" w:pos="9830"/>
      </w:tabs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23D3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23D3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semiHidden/>
    <w:qFormat/>
    <w:rsid w:val="008F408B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D924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thomasnelsoncommunityc.sharepoint.com/Policies/APM%206.1.pdf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file:///C:\Users\archerk\OneDrive%20-%20Thomas%20Nelson%20Community%20College\FORMS%20-\AGENCY%20ACCOUNTS\Agency-Account-Agreement.docx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rummittM\AppData\Roaming\Microsoft\Templates\Logowear%20order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13bee44-ed31-4eaa-bf40-f6ca0b7f1c9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396887FD24A9C40B4F15DAFB0C849D7" ma:contentTypeVersion="15" ma:contentTypeDescription="Create a new document." ma:contentTypeScope="" ma:versionID="c0cecaa7dcb9fa25aa7b62717740e069">
  <xsd:schema xmlns:xsd="http://www.w3.org/2001/XMLSchema" xmlns:xs="http://www.w3.org/2001/XMLSchema" xmlns:p="http://schemas.microsoft.com/office/2006/metadata/properties" xmlns:ns3="b13bee44-ed31-4eaa-bf40-f6ca0b7f1c98" xmlns:ns4="a1a4bc6e-38b0-46f0-8454-36401129b1bf" targetNamespace="http://schemas.microsoft.com/office/2006/metadata/properties" ma:root="true" ma:fieldsID="6b80e28a5b13900d2e36463473ecc4c8" ns3:_="" ns4:_="">
    <xsd:import namespace="b13bee44-ed31-4eaa-bf40-f6ca0b7f1c98"/>
    <xsd:import namespace="a1a4bc6e-38b0-46f0-8454-36401129b1b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3bee44-ed31-4eaa-bf40-f6ca0b7f1c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a4bc6e-38b0-46f0-8454-36401129b1b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F72738-C638-4238-A7C6-490EC0B3F45B}">
  <ds:schemaRefs>
    <ds:schemaRef ds:uri="http://schemas.microsoft.com/office/2006/metadata/properties"/>
    <ds:schemaRef ds:uri="http://schemas.microsoft.com/office/infopath/2007/PartnerControls"/>
    <ds:schemaRef ds:uri="b13bee44-ed31-4eaa-bf40-f6ca0b7f1c98"/>
  </ds:schemaRefs>
</ds:datastoreItem>
</file>

<file path=customXml/itemProps2.xml><?xml version="1.0" encoding="utf-8"?>
<ds:datastoreItem xmlns:ds="http://schemas.openxmlformats.org/officeDocument/2006/customXml" ds:itemID="{35EF3BC0-7864-4D71-9D50-8BEFE071A32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2D4F8C-CCED-4CA7-885F-AEE1A5702F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3bee44-ed31-4eaa-bf40-f6ca0b7f1c98"/>
    <ds:schemaRef ds:uri="a1a4bc6e-38b0-46f0-8454-36401129b1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5D14F7C-6784-42FF-89B3-3C5920E5C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Logowear order form</Template>
  <TotalTime>0</TotalTime>
  <Pages>2</Pages>
  <Words>371</Words>
  <Characters>2116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2023-05-10T16:54:00Z</dcterms:created>
  <dcterms:modified xsi:type="dcterms:W3CDTF">2023-05-23T20:29:00Z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0x010100D396887FD24A9C40B4F15DAFB0C849D7</vt:lpwstr>
  </property>
</Properties>
</file>